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01644548"/>
        <w:docPartObj>
          <w:docPartGallery w:val="Cover Pages"/>
          <w:docPartUnique/>
        </w:docPartObj>
      </w:sdtPr>
      <w:sdtEndPr>
        <w:rPr>
          <w:rFonts w:eastAsiaTheme="majorEastAsia"/>
          <w:b/>
          <w:iCs/>
          <w:kern w:val="2"/>
          <w:sz w:val="28"/>
          <w:szCs w:val="20"/>
          <w:lang w:eastAsia="de-DE"/>
        </w:rPr>
      </w:sdtEndPr>
      <w:sdtContent>
        <w:p w14:paraId="0A4A0FB3" w14:textId="77777777" w:rsidR="00037B7B" w:rsidRPr="00037B7B" w:rsidRDefault="00037B7B"/>
        <w:p w14:paraId="5648F23C" w14:textId="77777777" w:rsidR="00037B7B" w:rsidRPr="00037B7B" w:rsidRDefault="00037B7B">
          <w:pPr>
            <w:rPr>
              <w:rFonts w:ascii="Montserrat SemiBold" w:eastAsiaTheme="majorEastAsia" w:hAnsi="Montserrat SemiBold"/>
              <w:iCs/>
              <w:caps/>
              <w:color w:val="0055B8"/>
              <w:kern w:val="2"/>
              <w:sz w:val="28"/>
              <w:szCs w:val="20"/>
              <w:lang w:eastAsia="de-DE"/>
            </w:rPr>
          </w:pPr>
          <w:r w:rsidRPr="00037B7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AA69915" wp14:editId="1E7656F2">
                    <wp:simplePos x="0" y="0"/>
                    <wp:positionH relativeFrom="margin">
                      <wp:posOffset>814070</wp:posOffset>
                    </wp:positionH>
                    <wp:positionV relativeFrom="paragraph">
                      <wp:posOffset>2258060</wp:posOffset>
                    </wp:positionV>
                    <wp:extent cx="5591175" cy="2006600"/>
                    <wp:effectExtent l="0" t="0" r="9525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91175" cy="20066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73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D7BB9B" w14:textId="016309E1" w:rsidR="00037B7B" w:rsidRPr="0068301C" w:rsidRDefault="00943045" w:rsidP="00037B7B">
                                <w:pPr>
                                  <w:pStyle w:val="DocumentTitle"/>
                                </w:pPr>
                                <w:r>
                                  <w:t>DAPSI-</w:t>
                                </w:r>
                                <w:r w:rsidR="006F52BB">
                                  <w:t>communication&amp;Dissemination</w:t>
                                </w:r>
                              </w:p>
                              <w:p w14:paraId="0B451309" w14:textId="36C6744D" w:rsidR="00037B7B" w:rsidRPr="00A31EE4" w:rsidRDefault="005B0F50" w:rsidP="00037B7B">
                                <w:pPr>
                                  <w:pStyle w:val="Documentcoverdate"/>
                                </w:pPr>
                                <w:r>
                                  <w:t>13</w:t>
                                </w:r>
                                <w:r w:rsidR="00037B7B" w:rsidRPr="00A31EE4">
                                  <w:t>/0</w:t>
                                </w:r>
                                <w:r>
                                  <w:t>4</w:t>
                                </w:r>
                                <w:r w:rsidR="00037B7B" w:rsidRPr="00A31EE4">
                                  <w:t>/202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44000" rIns="91440" bIns="90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inside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A6991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64.1pt;margin-top:177.8pt;width:440.25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inner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" fillcolor="white [3201]" stroked="f" strokeweight=".5pt">
                    <v:fill opacity="47802f"/>
                    <v:textbox style="mso-fit-shape-to-text:t" inset=",4mm,,2.5mm">
                      <w:txbxContent>
                        <w:p w14:paraId="4CD7BB9B" w14:textId="016309E1" w:rsidR="00037B7B" w:rsidRPr="0068301C" w:rsidRDefault="00943045" w:rsidP="00037B7B">
                          <w:pPr>
                            <w:pStyle w:val="DocumentTitle"/>
                          </w:pPr>
                          <w:r>
                            <w:t>DAPSI-</w:t>
                          </w:r>
                          <w:r w:rsidR="006F52BB">
                            <w:t>communication&amp;Dissemination</w:t>
                          </w:r>
                        </w:p>
                        <w:p w14:paraId="0B451309" w14:textId="36C6744D" w:rsidR="00037B7B" w:rsidRPr="00A31EE4" w:rsidRDefault="005B0F50" w:rsidP="00037B7B">
                          <w:pPr>
                            <w:pStyle w:val="Documentcoverdate"/>
                          </w:pPr>
                          <w:r>
                            <w:t>13</w:t>
                          </w:r>
                          <w:r w:rsidR="00037B7B" w:rsidRPr="00A31EE4">
                            <w:t>/0</w:t>
                          </w:r>
                          <w:r>
                            <w:t>4</w:t>
                          </w:r>
                          <w:r w:rsidR="00037B7B" w:rsidRPr="00A31EE4">
                            <w:t>/202</w:t>
                          </w:r>
                          <w:r>
                            <w:t>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037B7B">
            <w:rPr>
              <w:rFonts w:eastAsiaTheme="majorEastAsia"/>
              <w:b/>
              <w:iCs/>
              <w:kern w:val="2"/>
              <w:sz w:val="28"/>
              <w:szCs w:val="20"/>
              <w:lang w:eastAsia="de-DE"/>
            </w:rPr>
            <w:br w:type="page"/>
          </w:r>
        </w:p>
      </w:sdtContent>
    </w:sdt>
    <w:p w14:paraId="6F2FAE21" w14:textId="77777777" w:rsidR="00943045" w:rsidRPr="00943045" w:rsidRDefault="00943045" w:rsidP="00943045">
      <w:pPr>
        <w:rPr>
          <w:szCs w:val="18"/>
        </w:rPr>
      </w:pPr>
    </w:p>
    <w:p w14:paraId="40AE2ECD" w14:textId="48F0753E" w:rsidR="00943045" w:rsidRDefault="006F52BB" w:rsidP="006F52BB">
      <w:pPr>
        <w:pStyle w:val="Heading1"/>
      </w:pPr>
      <w:r>
        <w:t>Information about the project</w:t>
      </w:r>
    </w:p>
    <w:p w14:paraId="4BCE9A6C" w14:textId="50070557" w:rsidR="005132A6" w:rsidRPr="005132A6" w:rsidRDefault="005132A6" w:rsidP="005132A6">
      <w:pPr>
        <w:rPr>
          <w:lang w:eastAsia="de-DE"/>
        </w:rPr>
      </w:pPr>
    </w:p>
    <w:tbl>
      <w:tblPr>
        <w:tblStyle w:val="azulwp"/>
        <w:tblW w:w="10188" w:type="dxa"/>
        <w:tblLook w:val="01E0" w:firstRow="1" w:lastRow="1" w:firstColumn="1" w:lastColumn="1" w:noHBand="0" w:noVBand="0"/>
      </w:tblPr>
      <w:tblGrid>
        <w:gridCol w:w="3681"/>
        <w:gridCol w:w="6507"/>
      </w:tblGrid>
      <w:tr w:rsidR="00CB1F7A" w:rsidRPr="00943045" w14:paraId="1CBD2F93" w14:textId="77777777" w:rsidTr="212ED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8" w:type="dxa"/>
            <w:gridSpan w:val="2"/>
            <w:shd w:val="clear" w:color="auto" w:fill="D9E2F3" w:themeFill="accent1" w:themeFillTint="33"/>
          </w:tcPr>
          <w:p w14:paraId="40C33B0D" w14:textId="02F7EB3B" w:rsidR="00CB1F7A" w:rsidRPr="007B75CA" w:rsidRDefault="0011329F" w:rsidP="00EF7DD3">
            <w:pPr>
              <w:rPr>
                <w:rFonts w:cs="Arial"/>
                <w:b/>
                <w:bCs/>
                <w:color w:val="0000FF"/>
                <w:sz w:val="22"/>
              </w:rPr>
            </w:pPr>
            <w:r w:rsidRPr="007B75CA">
              <w:rPr>
                <w:rFonts w:cs="Arial"/>
                <w:b/>
                <w:bCs/>
                <w:iCs/>
                <w:sz w:val="22"/>
              </w:rPr>
              <w:t>Information about the Project</w:t>
            </w:r>
          </w:p>
        </w:tc>
      </w:tr>
      <w:tr w:rsidR="00CB1F7A" w:rsidRPr="00943045" w14:paraId="0465C4F9" w14:textId="77777777" w:rsidTr="212EDC42">
        <w:trPr>
          <w:trHeight w:val="202"/>
        </w:trPr>
        <w:tc>
          <w:tcPr>
            <w:tcW w:w="3681" w:type="dxa"/>
          </w:tcPr>
          <w:p w14:paraId="20D6E9AE" w14:textId="795EF413" w:rsidR="00CB1F7A" w:rsidRPr="007B75CA" w:rsidRDefault="0011329F" w:rsidP="00EF7DD3">
            <w:pPr>
              <w:rPr>
                <w:rFonts w:cs="Arial"/>
                <w:sz w:val="22"/>
              </w:rPr>
            </w:pPr>
            <w:r w:rsidRPr="007B75CA">
              <w:rPr>
                <w:rFonts w:cs="Arial"/>
                <w:sz w:val="22"/>
              </w:rPr>
              <w:t>Public project title:</w:t>
            </w:r>
          </w:p>
        </w:tc>
        <w:tc>
          <w:tcPr>
            <w:tcW w:w="6507" w:type="dxa"/>
          </w:tcPr>
          <w:p w14:paraId="6FCF726D" w14:textId="7C9CFCEF" w:rsidR="00CB1F7A" w:rsidRPr="00943045" w:rsidRDefault="00CB1F7A" w:rsidP="007B75CA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CB1F7A" w:rsidRPr="00943045" w14:paraId="7F8AC097" w14:textId="77777777" w:rsidTr="212EDC42">
        <w:trPr>
          <w:trHeight w:val="275"/>
        </w:trPr>
        <w:tc>
          <w:tcPr>
            <w:tcW w:w="3681" w:type="dxa"/>
          </w:tcPr>
          <w:p w14:paraId="4F424438" w14:textId="12B2175F" w:rsidR="00CB1F7A" w:rsidRPr="007B75CA" w:rsidRDefault="004128E2" w:rsidP="00EF7DD3">
            <w:pPr>
              <w:rPr>
                <w:rFonts w:cs="Arial"/>
                <w:sz w:val="22"/>
              </w:rPr>
            </w:pPr>
            <w:r w:rsidRPr="007B75CA">
              <w:rPr>
                <w:sz w:val="22"/>
              </w:rPr>
              <w:t>A one-line project description:</w:t>
            </w:r>
          </w:p>
        </w:tc>
        <w:tc>
          <w:tcPr>
            <w:tcW w:w="6507" w:type="dxa"/>
          </w:tcPr>
          <w:p w14:paraId="3C40084A" w14:textId="2DA05E87" w:rsidR="006C7C88" w:rsidRPr="00943045" w:rsidRDefault="006C7C88" w:rsidP="212EDC42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CB1F7A" w:rsidRPr="00943045" w14:paraId="73B21DEB" w14:textId="77777777" w:rsidTr="212EDC42">
        <w:trPr>
          <w:trHeight w:val="275"/>
        </w:trPr>
        <w:tc>
          <w:tcPr>
            <w:tcW w:w="3681" w:type="dxa"/>
          </w:tcPr>
          <w:p w14:paraId="090B6C87" w14:textId="3EEAB89C" w:rsidR="00CB1F7A" w:rsidRPr="007B75CA" w:rsidRDefault="004128E2" w:rsidP="00EF7DD3">
            <w:pPr>
              <w:rPr>
                <w:rFonts w:cs="Arial"/>
                <w:sz w:val="22"/>
              </w:rPr>
            </w:pPr>
            <w:r w:rsidRPr="007B75CA">
              <w:rPr>
                <w:sz w:val="22"/>
              </w:rPr>
              <w:t>Project description (max 300 words):</w:t>
            </w:r>
          </w:p>
        </w:tc>
        <w:tc>
          <w:tcPr>
            <w:tcW w:w="6507" w:type="dxa"/>
          </w:tcPr>
          <w:p w14:paraId="164F1A56" w14:textId="6266E802" w:rsidR="006C7C88" w:rsidRPr="00943045" w:rsidRDefault="006C7C88" w:rsidP="007B75CA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CB1F7A" w:rsidRPr="00943045" w14:paraId="247EB073" w14:textId="77777777" w:rsidTr="212EDC42">
        <w:trPr>
          <w:trHeight w:val="275"/>
        </w:trPr>
        <w:tc>
          <w:tcPr>
            <w:tcW w:w="3681" w:type="dxa"/>
          </w:tcPr>
          <w:p w14:paraId="1332C7EB" w14:textId="20E96670" w:rsidR="00CB1F7A" w:rsidRPr="007B75CA" w:rsidRDefault="004128E2" w:rsidP="00EF7DD3">
            <w:pPr>
              <w:rPr>
                <w:rFonts w:cs="Arial"/>
                <w:sz w:val="22"/>
              </w:rPr>
            </w:pPr>
            <w:r w:rsidRPr="007B75CA">
              <w:rPr>
                <w:sz w:val="22"/>
              </w:rPr>
              <w:t>Project’s website (if available):</w:t>
            </w:r>
          </w:p>
        </w:tc>
        <w:tc>
          <w:tcPr>
            <w:tcW w:w="6507" w:type="dxa"/>
          </w:tcPr>
          <w:p w14:paraId="1E2C4C7A" w14:textId="7C5724B3" w:rsidR="00CB1F7A" w:rsidRPr="00943045" w:rsidRDefault="00CB1F7A" w:rsidP="007B75CA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CB1F7A" w:rsidRPr="00943045" w14:paraId="5D74A54B" w14:textId="77777777" w:rsidTr="212EDC42">
        <w:trPr>
          <w:trHeight w:val="275"/>
        </w:trPr>
        <w:tc>
          <w:tcPr>
            <w:tcW w:w="3681" w:type="dxa"/>
          </w:tcPr>
          <w:p w14:paraId="2B43F43C" w14:textId="148D483B" w:rsidR="00CB1F7A" w:rsidRPr="007B75CA" w:rsidRDefault="004128E2" w:rsidP="00EF7DD3">
            <w:pPr>
              <w:rPr>
                <w:rFonts w:cs="Arial"/>
                <w:sz w:val="22"/>
              </w:rPr>
            </w:pPr>
            <w:r w:rsidRPr="007B75CA">
              <w:rPr>
                <w:sz w:val="22"/>
              </w:rPr>
              <w:t>Project’s social media accounts (if available):</w:t>
            </w:r>
          </w:p>
        </w:tc>
        <w:tc>
          <w:tcPr>
            <w:tcW w:w="6507" w:type="dxa"/>
          </w:tcPr>
          <w:p w14:paraId="68FD6E12" w14:textId="3627E80E" w:rsidR="00CB1F7A" w:rsidRPr="00943045" w:rsidRDefault="00CB1F7A" w:rsidP="007B75CA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CB1F7A" w:rsidRPr="00943045" w14:paraId="322C8DFC" w14:textId="77777777" w:rsidTr="212EDC42">
        <w:trPr>
          <w:trHeight w:val="473"/>
        </w:trPr>
        <w:tc>
          <w:tcPr>
            <w:tcW w:w="3681" w:type="dxa"/>
          </w:tcPr>
          <w:p w14:paraId="5EF618A5" w14:textId="6C55DE9C" w:rsidR="00CB1F7A" w:rsidRPr="007B75CA" w:rsidRDefault="006C7C88" w:rsidP="00EF7DD3">
            <w:pPr>
              <w:rPr>
                <w:rFonts w:cs="Arial"/>
                <w:b/>
                <w:sz w:val="22"/>
              </w:rPr>
            </w:pPr>
            <w:r w:rsidRPr="007B75CA">
              <w:rPr>
                <w:sz w:val="22"/>
              </w:rPr>
              <w:t>Project’s logo (</w:t>
            </w:r>
            <w:r w:rsidR="006E022B">
              <w:rPr>
                <w:sz w:val="22"/>
              </w:rPr>
              <w:t xml:space="preserve">high definition, </w:t>
            </w:r>
            <w:r w:rsidRPr="007B75CA">
              <w:rPr>
                <w:sz w:val="22"/>
              </w:rPr>
              <w:t>Square version, if available):</w:t>
            </w:r>
          </w:p>
        </w:tc>
        <w:tc>
          <w:tcPr>
            <w:tcW w:w="6507" w:type="dxa"/>
          </w:tcPr>
          <w:p w14:paraId="221C4916" w14:textId="48CADAAF" w:rsidR="00CB1F7A" w:rsidRPr="00943045" w:rsidRDefault="006E022B" w:rsidP="007B75CA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P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rovide the logo </w:t>
            </w:r>
            <w:r>
              <w:rPr>
                <w:rFonts w:cs="Arial"/>
                <w:b/>
                <w:bCs/>
                <w:color w:val="0000FF"/>
              </w:rPr>
              <w:t>i</w:t>
            </w:r>
            <w:r w:rsidRPr="006E022B">
              <w:rPr>
                <w:rFonts w:cs="Arial"/>
                <w:b/>
                <w:bCs/>
                <w:color w:val="0000FF"/>
              </w:rPr>
              <w:t>n</w:t>
            </w:r>
            <w:r>
              <w:rPr>
                <w:rFonts w:cs="Arial"/>
                <w:b/>
                <w:bCs/>
                <w:color w:val="0000FF"/>
              </w:rPr>
              <w:t xml:space="preserve"> a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separate file (png/jpg)</w:t>
            </w:r>
            <w:r w:rsidR="008525FF">
              <w:rPr>
                <w:rFonts w:cs="Arial"/>
                <w:b/>
                <w:bCs/>
                <w:color w:val="0000FF"/>
              </w:rPr>
              <w:t>. Name the file with the project name</w:t>
            </w:r>
          </w:p>
        </w:tc>
      </w:tr>
      <w:tr w:rsidR="004C4803" w:rsidRPr="00943045" w14:paraId="3A2ABFAF" w14:textId="77777777" w:rsidTr="212EDC42">
        <w:trPr>
          <w:trHeight w:val="473"/>
        </w:trPr>
        <w:tc>
          <w:tcPr>
            <w:tcW w:w="3681" w:type="dxa"/>
          </w:tcPr>
          <w:p w14:paraId="38620E23" w14:textId="29F89351" w:rsidR="004C4803" w:rsidRPr="007B75CA" w:rsidRDefault="006E022B" w:rsidP="00EF7DD3">
            <w:pPr>
              <w:rPr>
                <w:sz w:val="22"/>
              </w:rPr>
            </w:pPr>
            <w:r w:rsidRPr="006E022B">
              <w:rPr>
                <w:sz w:val="22"/>
              </w:rPr>
              <w:t>Illustration of the use case in action</w:t>
            </w:r>
          </w:p>
        </w:tc>
        <w:tc>
          <w:tcPr>
            <w:tcW w:w="6507" w:type="dxa"/>
          </w:tcPr>
          <w:p w14:paraId="24C5250A" w14:textId="75EF5A43" w:rsidR="004C4803" w:rsidRPr="00943045" w:rsidRDefault="006E022B" w:rsidP="007B75CA">
            <w:pPr>
              <w:rPr>
                <w:rFonts w:cs="Arial"/>
                <w:b/>
                <w:bCs/>
                <w:color w:val="0000FF"/>
              </w:rPr>
            </w:pPr>
            <w:r w:rsidRPr="006E022B">
              <w:rPr>
                <w:rFonts w:cs="Arial"/>
                <w:b/>
                <w:bCs/>
                <w:color w:val="0000FF"/>
              </w:rPr>
              <w:t>Provide the</w:t>
            </w:r>
            <w:r>
              <w:rPr>
                <w:rFonts w:cs="Arial"/>
                <w:b/>
                <w:bCs/>
                <w:color w:val="0000FF"/>
              </w:rPr>
              <w:t xml:space="preserve"> image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</w:t>
            </w:r>
            <w:r>
              <w:rPr>
                <w:rFonts w:cs="Arial"/>
                <w:b/>
                <w:bCs/>
                <w:color w:val="0000FF"/>
              </w:rPr>
              <w:t>i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n </w:t>
            </w:r>
            <w:r>
              <w:rPr>
                <w:rFonts w:cs="Arial"/>
                <w:b/>
                <w:bCs/>
                <w:color w:val="0000FF"/>
              </w:rPr>
              <w:t xml:space="preserve">a </w:t>
            </w:r>
            <w:r w:rsidRPr="006E022B">
              <w:rPr>
                <w:rFonts w:cs="Arial"/>
                <w:b/>
                <w:bCs/>
                <w:color w:val="0000FF"/>
              </w:rPr>
              <w:t>separate file (png/jpg)</w:t>
            </w:r>
            <w:r w:rsidR="008525FF">
              <w:rPr>
                <w:rFonts w:cs="Arial"/>
                <w:b/>
                <w:bCs/>
                <w:color w:val="0000FF"/>
              </w:rPr>
              <w:t>. Name the file “use case”</w:t>
            </w:r>
          </w:p>
        </w:tc>
      </w:tr>
    </w:tbl>
    <w:p w14:paraId="3864A7DB" w14:textId="088860D1" w:rsidR="005132A6" w:rsidRDefault="005132A6" w:rsidP="005132A6">
      <w:pPr>
        <w:rPr>
          <w:rFonts w:ascii="Montserrat SemiBold" w:eastAsiaTheme="majorEastAsia" w:hAnsi="Montserrat SemiBold"/>
          <w:b/>
          <w:caps/>
          <w:color w:val="0055B8"/>
          <w:kern w:val="2"/>
          <w:sz w:val="32"/>
          <w:szCs w:val="20"/>
          <w:lang w:eastAsia="de-DE"/>
        </w:rPr>
      </w:pPr>
    </w:p>
    <w:p w14:paraId="72F6E6BF" w14:textId="70929290" w:rsidR="005132A6" w:rsidRDefault="007B75CA" w:rsidP="007B75CA">
      <w:pPr>
        <w:pStyle w:val="Heading1"/>
      </w:pPr>
      <w:r>
        <w:t>INFORMATION ABOUT TEAM MEMBERS</w:t>
      </w:r>
    </w:p>
    <w:tbl>
      <w:tblPr>
        <w:tblStyle w:val="azulwp"/>
        <w:tblW w:w="10188" w:type="dxa"/>
        <w:tblLook w:val="01E0" w:firstRow="1" w:lastRow="1" w:firstColumn="1" w:lastColumn="1" w:noHBand="0" w:noVBand="0"/>
      </w:tblPr>
      <w:tblGrid>
        <w:gridCol w:w="2830"/>
        <w:gridCol w:w="7358"/>
      </w:tblGrid>
      <w:tr w:rsidR="007B75CA" w:rsidRPr="00943045" w14:paraId="4CAEA64A" w14:textId="77777777" w:rsidTr="51E4E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8" w:type="dxa"/>
            <w:gridSpan w:val="2"/>
            <w:shd w:val="clear" w:color="auto" w:fill="D9E2F3" w:themeFill="accent1" w:themeFillTint="33"/>
          </w:tcPr>
          <w:p w14:paraId="325A48FB" w14:textId="2A6E5754" w:rsidR="007B75CA" w:rsidRPr="007B75CA" w:rsidRDefault="007B75CA" w:rsidP="00EF7DD3">
            <w:pPr>
              <w:rPr>
                <w:rFonts w:cs="Arial"/>
                <w:b/>
                <w:bCs/>
                <w:color w:val="0000FF"/>
                <w:sz w:val="22"/>
              </w:rPr>
            </w:pPr>
            <w:r w:rsidRPr="007B75CA">
              <w:rPr>
                <w:rFonts w:cs="Arial"/>
                <w:b/>
                <w:bCs/>
                <w:iCs/>
                <w:sz w:val="22"/>
              </w:rPr>
              <w:t xml:space="preserve">Information about </w:t>
            </w:r>
            <w:r>
              <w:rPr>
                <w:rFonts w:cs="Arial"/>
                <w:b/>
                <w:bCs/>
                <w:iCs/>
                <w:sz w:val="22"/>
              </w:rPr>
              <w:t>team members</w:t>
            </w:r>
          </w:p>
        </w:tc>
      </w:tr>
      <w:tr w:rsidR="007B75CA" w:rsidRPr="00943045" w14:paraId="5BAF6A62" w14:textId="77777777" w:rsidTr="51E4E9C9">
        <w:trPr>
          <w:trHeight w:val="202"/>
        </w:trPr>
        <w:tc>
          <w:tcPr>
            <w:tcW w:w="2830" w:type="dxa"/>
          </w:tcPr>
          <w:p w14:paraId="632E4E4E" w14:textId="6426896A" w:rsidR="007B75CA" w:rsidRPr="007B75CA" w:rsidRDefault="001B04CB" w:rsidP="00EF7DD3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Name of each Team member</w:t>
            </w:r>
          </w:p>
        </w:tc>
        <w:tc>
          <w:tcPr>
            <w:tcW w:w="7358" w:type="dxa"/>
          </w:tcPr>
          <w:p w14:paraId="34BD5356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5558968B" w14:textId="124F14A9" w:rsidR="005B0F50" w:rsidRDefault="005B0F50" w:rsidP="005B0F50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 xml:space="preserve">Person 1: </w:t>
            </w:r>
          </w:p>
          <w:p w14:paraId="6A33AEAB" w14:textId="0F0DA9C9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 xml:space="preserve">Person </w:t>
            </w:r>
            <w:r>
              <w:rPr>
                <w:rFonts w:cs="Arial"/>
                <w:b/>
                <w:bCs/>
                <w:color w:val="0000FF"/>
              </w:rPr>
              <w:t>2</w:t>
            </w:r>
            <w:r w:rsidRPr="005B0F50">
              <w:rPr>
                <w:rFonts w:cs="Arial"/>
                <w:b/>
                <w:bCs/>
                <w:color w:val="0000FF"/>
              </w:rPr>
              <w:t xml:space="preserve">: </w:t>
            </w:r>
          </w:p>
          <w:p w14:paraId="7ED84193" w14:textId="56023668" w:rsidR="00AD6E0F" w:rsidRPr="005B0F50" w:rsidRDefault="00AD6E0F" w:rsidP="005B0F50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027EF5FC" w14:textId="39BAFBBF" w:rsidR="002210BA" w:rsidRPr="005B0F50" w:rsidRDefault="002210BA" w:rsidP="005B0F50">
            <w:pPr>
              <w:pStyle w:val="ListParagraph"/>
              <w:rPr>
                <w:rFonts w:cs="Arial"/>
                <w:b/>
                <w:bCs/>
                <w:color w:val="0000FF"/>
              </w:rPr>
            </w:pPr>
          </w:p>
        </w:tc>
      </w:tr>
      <w:tr w:rsidR="007B75CA" w:rsidRPr="00943045" w14:paraId="2FBD549E" w14:textId="77777777" w:rsidTr="51E4E9C9">
        <w:trPr>
          <w:trHeight w:val="275"/>
        </w:trPr>
        <w:tc>
          <w:tcPr>
            <w:tcW w:w="2830" w:type="dxa"/>
          </w:tcPr>
          <w:p w14:paraId="73912763" w14:textId="5296567B" w:rsidR="007B75CA" w:rsidRPr="007B75CA" w:rsidRDefault="00892559" w:rsidP="00EF7DD3">
            <w:pPr>
              <w:rPr>
                <w:rFonts w:cs="Arial"/>
                <w:sz w:val="22"/>
              </w:rPr>
            </w:pPr>
            <w:r w:rsidRPr="00892559">
              <w:rPr>
                <w:rFonts w:cs="Arial"/>
                <w:sz w:val="22"/>
              </w:rPr>
              <w:t>One-line bio of each team member:</w:t>
            </w:r>
          </w:p>
        </w:tc>
        <w:tc>
          <w:tcPr>
            <w:tcW w:w="7358" w:type="dxa"/>
          </w:tcPr>
          <w:p w14:paraId="22A1067D" w14:textId="60076FE9" w:rsidR="007B75CA" w:rsidRPr="005B0F50" w:rsidRDefault="007B75CA" w:rsidP="51E4E9C9">
            <w:pPr>
              <w:rPr>
                <w:rFonts w:cs="Arial"/>
                <w:b/>
                <w:bCs/>
                <w:color w:val="0000FF"/>
              </w:rPr>
            </w:pPr>
          </w:p>
          <w:p w14:paraId="2C65B7D4" w14:textId="31A822B0" w:rsidR="51E4E9C9" w:rsidRPr="005B0F50" w:rsidRDefault="005B0F50" w:rsidP="005B0F50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 xml:space="preserve">Person 1: </w:t>
            </w:r>
          </w:p>
          <w:p w14:paraId="5E86D4E7" w14:textId="77777777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 xml:space="preserve">Person </w:t>
            </w:r>
            <w:r>
              <w:rPr>
                <w:rFonts w:cs="Arial"/>
                <w:b/>
                <w:bCs/>
                <w:color w:val="0000FF"/>
              </w:rPr>
              <w:t>2</w:t>
            </w:r>
            <w:r w:rsidRPr="005B0F50">
              <w:rPr>
                <w:rFonts w:cs="Arial"/>
                <w:b/>
                <w:bCs/>
                <w:color w:val="0000FF"/>
              </w:rPr>
              <w:t xml:space="preserve">: </w:t>
            </w:r>
          </w:p>
          <w:p w14:paraId="75A280A0" w14:textId="77777777" w:rsidR="00AD6E0F" w:rsidRPr="005B0F50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1AECBEC4" w14:textId="075F2E30" w:rsidR="00892559" w:rsidRPr="005B0F50" w:rsidRDefault="00892559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697B97C4" w14:textId="457A1A1D" w:rsidR="00892559" w:rsidRPr="005B0F50" w:rsidRDefault="00892559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78489130" w14:textId="12F6E9A8" w:rsidR="00892559" w:rsidRPr="005B0F50" w:rsidRDefault="00892559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256E9864" w14:textId="1ED8FD50" w:rsidR="00892559" w:rsidRPr="005B0F50" w:rsidRDefault="00892559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057A9665" w14:textId="77777777" w:rsidR="00892559" w:rsidRPr="005B0F50" w:rsidRDefault="00892559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1682B743" w14:textId="77777777" w:rsidR="007B75CA" w:rsidRPr="005B0F50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7B75CA" w:rsidRPr="00943045" w14:paraId="1E532479" w14:textId="77777777" w:rsidTr="51E4E9C9">
        <w:trPr>
          <w:trHeight w:val="275"/>
        </w:trPr>
        <w:tc>
          <w:tcPr>
            <w:tcW w:w="2830" w:type="dxa"/>
          </w:tcPr>
          <w:p w14:paraId="0D63EB9F" w14:textId="6F582FA0" w:rsidR="007B75CA" w:rsidRPr="007B75CA" w:rsidRDefault="006F2F0A" w:rsidP="00EF7DD3">
            <w:pPr>
              <w:rPr>
                <w:rFonts w:cs="Arial"/>
                <w:sz w:val="22"/>
              </w:rPr>
            </w:pPr>
            <w:r w:rsidRPr="006F2F0A">
              <w:rPr>
                <w:rFonts w:cs="Arial"/>
                <w:sz w:val="22"/>
              </w:rPr>
              <w:t>A photo of each team member (high-</w:t>
            </w:r>
            <w:r w:rsidRPr="006F2F0A">
              <w:rPr>
                <w:rFonts w:cs="Arial"/>
                <w:sz w:val="22"/>
              </w:rPr>
              <w:lastRenderedPageBreak/>
              <w:t>definition, square size):</w:t>
            </w:r>
            <w:r>
              <w:br/>
            </w:r>
          </w:p>
        </w:tc>
        <w:tc>
          <w:tcPr>
            <w:tcW w:w="7358" w:type="dxa"/>
          </w:tcPr>
          <w:p w14:paraId="4D52EB68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011DDAEA" w14:textId="2F156908" w:rsidR="007B75CA" w:rsidRDefault="007A043D" w:rsidP="00EF7DD3">
            <w:pPr>
              <w:rPr>
                <w:rFonts w:cs="Arial"/>
                <w:b/>
                <w:bCs/>
                <w:color w:val="0000FF"/>
              </w:rPr>
            </w:pPr>
            <w:r w:rsidRPr="006E022B">
              <w:rPr>
                <w:rFonts w:cs="Arial"/>
                <w:b/>
                <w:bCs/>
                <w:color w:val="0000FF"/>
              </w:rPr>
              <w:t>Provide the</w:t>
            </w:r>
            <w:r>
              <w:rPr>
                <w:rFonts w:cs="Arial"/>
                <w:b/>
                <w:bCs/>
                <w:color w:val="0000FF"/>
              </w:rPr>
              <w:t xml:space="preserve"> photos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</w:t>
            </w:r>
            <w:r>
              <w:rPr>
                <w:rFonts w:cs="Arial"/>
                <w:b/>
                <w:bCs/>
                <w:color w:val="0000FF"/>
              </w:rPr>
              <w:t>i</w:t>
            </w:r>
            <w:r w:rsidRPr="006E022B">
              <w:rPr>
                <w:rFonts w:cs="Arial"/>
                <w:b/>
                <w:bCs/>
                <w:color w:val="0000FF"/>
              </w:rPr>
              <w:t>n</w:t>
            </w:r>
            <w:r>
              <w:rPr>
                <w:rFonts w:cs="Arial"/>
                <w:b/>
                <w:bCs/>
                <w:color w:val="0000FF"/>
              </w:rPr>
              <w:t xml:space="preserve"> </w:t>
            </w:r>
            <w:r w:rsidRPr="006E022B">
              <w:rPr>
                <w:rFonts w:cs="Arial"/>
                <w:b/>
                <w:bCs/>
                <w:color w:val="0000FF"/>
              </w:rPr>
              <w:t>separate file</w:t>
            </w:r>
            <w:r>
              <w:rPr>
                <w:rFonts w:cs="Arial"/>
                <w:b/>
                <w:bCs/>
                <w:color w:val="0000FF"/>
              </w:rPr>
              <w:t>s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(png/jpg)</w:t>
            </w:r>
            <w:r>
              <w:rPr>
                <w:rFonts w:cs="Arial"/>
                <w:b/>
                <w:bCs/>
                <w:color w:val="0000FF"/>
              </w:rPr>
              <w:t>. Name each file with the corresponding person name.</w:t>
            </w:r>
          </w:p>
          <w:p w14:paraId="7163E639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208400C9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031EE994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53F37BFA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3EE7FBEA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64B82589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0784D755" w14:textId="77777777" w:rsidR="007B75CA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  <w:p w14:paraId="0E459433" w14:textId="77777777" w:rsidR="007B75CA" w:rsidRPr="00943045" w:rsidRDefault="007B75CA" w:rsidP="00EF7DD3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7B75CA" w:rsidRPr="00943045" w14:paraId="712FF6AE" w14:textId="77777777" w:rsidTr="51E4E9C9">
        <w:trPr>
          <w:trHeight w:val="275"/>
        </w:trPr>
        <w:tc>
          <w:tcPr>
            <w:tcW w:w="2830" w:type="dxa"/>
          </w:tcPr>
          <w:p w14:paraId="76AAF56B" w14:textId="2ADD1720" w:rsidR="007B75CA" w:rsidRPr="007B75CA" w:rsidRDefault="00FE323F" w:rsidP="00EF7DD3">
            <w:pPr>
              <w:rPr>
                <w:rFonts w:cs="Arial"/>
                <w:sz w:val="22"/>
              </w:rPr>
            </w:pPr>
            <w:r w:rsidRPr="00FE323F">
              <w:rPr>
                <w:sz w:val="22"/>
              </w:rPr>
              <w:lastRenderedPageBreak/>
              <w:t>A group photo of all team members (if available):</w:t>
            </w:r>
          </w:p>
        </w:tc>
        <w:tc>
          <w:tcPr>
            <w:tcW w:w="7358" w:type="dxa"/>
          </w:tcPr>
          <w:p w14:paraId="264249DF" w14:textId="77777777" w:rsidR="00FE323F" w:rsidRDefault="00FE323F" w:rsidP="00FE323F">
            <w:pPr>
              <w:rPr>
                <w:rFonts w:cs="Arial"/>
                <w:b/>
                <w:bCs/>
                <w:color w:val="0000FF"/>
              </w:rPr>
            </w:pPr>
          </w:p>
          <w:p w14:paraId="1796044F" w14:textId="5DBF5D81" w:rsidR="007B75CA" w:rsidRPr="00943045" w:rsidRDefault="00382C0E" w:rsidP="00EF7DD3">
            <w:pPr>
              <w:rPr>
                <w:rFonts w:cs="Arial"/>
                <w:b/>
                <w:bCs/>
                <w:color w:val="0000FF"/>
              </w:rPr>
            </w:pPr>
            <w:r w:rsidRPr="006E022B">
              <w:rPr>
                <w:rFonts w:cs="Arial"/>
                <w:b/>
                <w:bCs/>
                <w:color w:val="0000FF"/>
              </w:rPr>
              <w:t>Provide the</w:t>
            </w:r>
            <w:r>
              <w:rPr>
                <w:rFonts w:cs="Arial"/>
                <w:b/>
                <w:bCs/>
                <w:color w:val="0000FF"/>
              </w:rPr>
              <w:t xml:space="preserve"> ph</w:t>
            </w:r>
            <w:r w:rsidR="008525FF">
              <w:rPr>
                <w:rFonts w:cs="Arial"/>
                <w:b/>
                <w:bCs/>
                <w:color w:val="0000FF"/>
              </w:rPr>
              <w:t>o</w:t>
            </w:r>
            <w:r>
              <w:rPr>
                <w:rFonts w:cs="Arial"/>
                <w:b/>
                <w:bCs/>
                <w:color w:val="0000FF"/>
              </w:rPr>
              <w:t>t</w:t>
            </w:r>
            <w:r w:rsidR="008525FF">
              <w:rPr>
                <w:rFonts w:cs="Arial"/>
                <w:b/>
                <w:bCs/>
                <w:color w:val="0000FF"/>
              </w:rPr>
              <w:t>o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</w:t>
            </w:r>
            <w:r>
              <w:rPr>
                <w:rFonts w:cs="Arial"/>
                <w:b/>
                <w:bCs/>
                <w:color w:val="0000FF"/>
              </w:rPr>
              <w:t>i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n </w:t>
            </w:r>
            <w:r>
              <w:rPr>
                <w:rFonts w:cs="Arial"/>
                <w:b/>
                <w:bCs/>
                <w:color w:val="0000FF"/>
              </w:rPr>
              <w:t xml:space="preserve">a </w:t>
            </w:r>
            <w:r w:rsidRPr="006E022B">
              <w:rPr>
                <w:rFonts w:cs="Arial"/>
                <w:b/>
                <w:bCs/>
                <w:color w:val="0000FF"/>
              </w:rPr>
              <w:t>separate file (png/jpg)</w:t>
            </w:r>
            <w:r w:rsidR="00AE58B1">
              <w:rPr>
                <w:rFonts w:cs="Arial"/>
                <w:b/>
                <w:bCs/>
                <w:color w:val="0000FF"/>
              </w:rPr>
              <w:t>. Name the file “team”</w:t>
            </w:r>
          </w:p>
        </w:tc>
      </w:tr>
      <w:tr w:rsidR="007B75CA" w:rsidRPr="00943045" w14:paraId="5BFDC5F1" w14:textId="77777777" w:rsidTr="51E4E9C9">
        <w:trPr>
          <w:trHeight w:val="275"/>
        </w:trPr>
        <w:tc>
          <w:tcPr>
            <w:tcW w:w="2830" w:type="dxa"/>
          </w:tcPr>
          <w:p w14:paraId="581762F3" w14:textId="125A95A9" w:rsidR="007B75CA" w:rsidRPr="007B75CA" w:rsidRDefault="002210BA" w:rsidP="00EF7DD3">
            <w:pPr>
              <w:rPr>
                <w:rFonts w:cs="Arial"/>
                <w:sz w:val="22"/>
              </w:rPr>
            </w:pPr>
            <w:r w:rsidRPr="002210BA">
              <w:rPr>
                <w:sz w:val="22"/>
              </w:rPr>
              <w:t>Social media links of each team member (LinkedIn, Twitter, etc.):</w:t>
            </w:r>
          </w:p>
        </w:tc>
        <w:tc>
          <w:tcPr>
            <w:tcW w:w="7358" w:type="dxa"/>
          </w:tcPr>
          <w:p w14:paraId="3BC6E55C" w14:textId="762D6ABD" w:rsidR="005B0F50" w:rsidRDefault="002210BA" w:rsidP="005B0F50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>Person 1:</w:t>
            </w:r>
            <w:r w:rsidR="70EB9FCE" w:rsidRPr="005B0F50">
              <w:rPr>
                <w:rFonts w:cs="Arial"/>
                <w:b/>
                <w:bCs/>
                <w:color w:val="0000FF"/>
              </w:rPr>
              <w:t xml:space="preserve"> </w:t>
            </w:r>
            <w:r w:rsidR="589B10D1" w:rsidRPr="005B0F50">
              <w:rPr>
                <w:rFonts w:cs="Arial"/>
                <w:b/>
                <w:bCs/>
                <w:color w:val="0000FF"/>
              </w:rPr>
              <w:t xml:space="preserve"> </w:t>
            </w:r>
          </w:p>
          <w:p w14:paraId="35F23893" w14:textId="77777777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 w:rsidRPr="005B0F50">
              <w:rPr>
                <w:rFonts w:cs="Arial"/>
                <w:b/>
                <w:bCs/>
                <w:color w:val="0000FF"/>
              </w:rPr>
              <w:t xml:space="preserve">Person </w:t>
            </w:r>
            <w:r>
              <w:rPr>
                <w:rFonts w:cs="Arial"/>
                <w:b/>
                <w:bCs/>
                <w:color w:val="0000FF"/>
              </w:rPr>
              <w:t>2</w:t>
            </w:r>
            <w:r w:rsidRPr="005B0F50">
              <w:rPr>
                <w:rFonts w:cs="Arial"/>
                <w:b/>
                <w:bCs/>
                <w:color w:val="0000FF"/>
              </w:rPr>
              <w:t xml:space="preserve">: </w:t>
            </w:r>
          </w:p>
          <w:p w14:paraId="28713845" w14:textId="77777777" w:rsidR="00AD6E0F" w:rsidRPr="005B0F50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4764D529" w14:textId="77777777" w:rsidR="00AD6E0F" w:rsidRPr="005B0F50" w:rsidRDefault="00AD6E0F" w:rsidP="005B0F50">
            <w:pPr>
              <w:rPr>
                <w:rFonts w:cs="Arial"/>
                <w:b/>
                <w:bCs/>
                <w:color w:val="0000FF"/>
              </w:rPr>
            </w:pPr>
          </w:p>
          <w:p w14:paraId="143BFA4B" w14:textId="529A7C98" w:rsidR="007B75CA" w:rsidRPr="005B0F50" w:rsidRDefault="007B75CA" w:rsidP="005B0F50">
            <w:pPr>
              <w:pStyle w:val="ListParagraph"/>
              <w:rPr>
                <w:rFonts w:asciiTheme="minorHAnsi" w:eastAsiaTheme="minorEastAsia" w:hAnsiTheme="minorHAnsi" w:cstheme="minorBidi"/>
                <w:b/>
                <w:bCs/>
                <w:color w:val="0000FF"/>
                <w:szCs w:val="18"/>
              </w:rPr>
            </w:pPr>
          </w:p>
        </w:tc>
      </w:tr>
    </w:tbl>
    <w:p w14:paraId="420D96B9" w14:textId="1E5C0D27" w:rsidR="007B75CA" w:rsidRDefault="007B75CA" w:rsidP="007B75CA">
      <w:pPr>
        <w:rPr>
          <w:rFonts w:ascii="Montserrat SemiBold" w:eastAsiaTheme="majorEastAsia" w:hAnsi="Montserrat SemiBold"/>
          <w:b/>
          <w:caps/>
          <w:color w:val="0055B8"/>
          <w:kern w:val="2"/>
          <w:sz w:val="32"/>
          <w:szCs w:val="20"/>
          <w:lang w:eastAsia="de-DE"/>
        </w:rPr>
      </w:pPr>
    </w:p>
    <w:p w14:paraId="4C7151C1" w14:textId="6C2D90DE" w:rsidR="007B75CA" w:rsidRDefault="007D3D4C" w:rsidP="007D3D4C">
      <w:pPr>
        <w:pStyle w:val="Heading1"/>
      </w:pPr>
      <w:r>
        <w:t>Information about entities involved</w:t>
      </w:r>
    </w:p>
    <w:p w14:paraId="2B1B80E2" w14:textId="592C3372" w:rsidR="007D3D4C" w:rsidRPr="007D3D4C" w:rsidRDefault="007D3D4C" w:rsidP="007D3D4C">
      <w:pPr>
        <w:rPr>
          <w:lang w:eastAsia="de-DE"/>
        </w:rPr>
      </w:pPr>
    </w:p>
    <w:p w14:paraId="0FBE71FC" w14:textId="182794A9" w:rsidR="007D3D4C" w:rsidRDefault="007D3D4C" w:rsidP="007D3D4C">
      <w:pPr>
        <w:rPr>
          <w:rFonts w:ascii="Montserrat SemiBold" w:eastAsiaTheme="majorEastAsia" w:hAnsi="Montserrat SemiBold"/>
          <w:b/>
          <w:caps/>
          <w:color w:val="0055B8"/>
          <w:kern w:val="2"/>
          <w:sz w:val="32"/>
          <w:szCs w:val="20"/>
          <w:lang w:eastAsia="de-DE"/>
        </w:rPr>
      </w:pPr>
    </w:p>
    <w:tbl>
      <w:tblPr>
        <w:tblStyle w:val="azulwp"/>
        <w:tblW w:w="10188" w:type="dxa"/>
        <w:tblLook w:val="01E0" w:firstRow="1" w:lastRow="1" w:firstColumn="1" w:lastColumn="1" w:noHBand="0" w:noVBand="0"/>
      </w:tblPr>
      <w:tblGrid>
        <w:gridCol w:w="3681"/>
        <w:gridCol w:w="6507"/>
      </w:tblGrid>
      <w:tr w:rsidR="007D3D4C" w:rsidRPr="00943045" w14:paraId="23370CBC" w14:textId="77777777" w:rsidTr="51E4E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8" w:type="dxa"/>
            <w:gridSpan w:val="2"/>
            <w:shd w:val="clear" w:color="auto" w:fill="D9E2F3" w:themeFill="accent1" w:themeFillTint="33"/>
          </w:tcPr>
          <w:p w14:paraId="38DD7750" w14:textId="37914F24" w:rsidR="007D3D4C" w:rsidRPr="007B75CA" w:rsidRDefault="007D3D4C" w:rsidP="00EF7DD3">
            <w:pPr>
              <w:rPr>
                <w:rFonts w:cs="Arial"/>
                <w:b/>
                <w:bCs/>
                <w:color w:val="0000FF"/>
                <w:sz w:val="22"/>
              </w:rPr>
            </w:pPr>
            <w:r w:rsidRPr="007B75CA">
              <w:rPr>
                <w:rFonts w:cs="Arial"/>
                <w:b/>
                <w:bCs/>
                <w:iCs/>
                <w:sz w:val="22"/>
              </w:rPr>
              <w:t xml:space="preserve">Information about </w:t>
            </w:r>
            <w:r>
              <w:rPr>
                <w:rFonts w:cs="Arial"/>
                <w:b/>
                <w:bCs/>
                <w:iCs/>
                <w:sz w:val="22"/>
              </w:rPr>
              <w:t>entities involved</w:t>
            </w:r>
          </w:p>
        </w:tc>
      </w:tr>
      <w:tr w:rsidR="009D1BD1" w:rsidRPr="00943045" w14:paraId="3E106F1F" w14:textId="77777777" w:rsidTr="51E4E9C9">
        <w:trPr>
          <w:trHeight w:val="202"/>
        </w:trPr>
        <w:tc>
          <w:tcPr>
            <w:tcW w:w="3681" w:type="dxa"/>
          </w:tcPr>
          <w:p w14:paraId="11F04584" w14:textId="3782DC45" w:rsidR="009D1BD1" w:rsidRPr="007B75CA" w:rsidRDefault="009D1BD1" w:rsidP="009D1BD1">
            <w:pPr>
              <w:rPr>
                <w:rFonts w:cs="Arial"/>
                <w:sz w:val="22"/>
              </w:rPr>
            </w:pPr>
            <w:r w:rsidRPr="00DE753D">
              <w:rPr>
                <w:rFonts w:cs="Arial"/>
                <w:sz w:val="22"/>
              </w:rPr>
              <w:t>Name of each entity:</w:t>
            </w:r>
          </w:p>
        </w:tc>
        <w:tc>
          <w:tcPr>
            <w:tcW w:w="6507" w:type="dxa"/>
          </w:tcPr>
          <w:p w14:paraId="0948A017" w14:textId="1A8872E1" w:rsidR="009D1BD1" w:rsidRDefault="09B3B208" w:rsidP="00160E1F">
            <w:pPr>
              <w:rPr>
                <w:rFonts w:cs="Arial"/>
                <w:b/>
                <w:bCs/>
                <w:color w:val="0000FF"/>
              </w:rPr>
            </w:pPr>
            <w:r w:rsidRPr="51E4E9C9">
              <w:rPr>
                <w:rFonts w:cs="Arial"/>
                <w:b/>
                <w:bCs/>
                <w:color w:val="0000FF"/>
              </w:rPr>
              <w:t>Entity 1:</w:t>
            </w:r>
            <w:r w:rsidR="0E511DBD" w:rsidRPr="51E4E9C9">
              <w:rPr>
                <w:rFonts w:cs="Arial"/>
                <w:b/>
                <w:bCs/>
                <w:color w:val="0000FF"/>
              </w:rPr>
              <w:t xml:space="preserve"> </w:t>
            </w:r>
          </w:p>
          <w:p w14:paraId="7FABE3F9" w14:textId="20A08F56" w:rsidR="00AD6E0F" w:rsidRDefault="00AD6E0F" w:rsidP="00160E1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Entity 2:</w:t>
            </w:r>
          </w:p>
          <w:p w14:paraId="4AA79D93" w14:textId="4884D68E" w:rsidR="00AD6E0F" w:rsidRPr="00160E1F" w:rsidRDefault="00AD6E0F" w:rsidP="00160E1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49A79BCA" w14:textId="2BDE7EAB" w:rsidR="009D1BD1" w:rsidRPr="00160E1F" w:rsidRDefault="009D1BD1" w:rsidP="00160E1F">
            <w:pPr>
              <w:pStyle w:val="ListParagraph"/>
              <w:rPr>
                <w:rFonts w:cs="Arial"/>
                <w:b/>
                <w:bCs/>
                <w:color w:val="0000FF"/>
              </w:rPr>
            </w:pPr>
          </w:p>
        </w:tc>
      </w:tr>
      <w:tr w:rsidR="009D1BD1" w:rsidRPr="00943045" w14:paraId="734152A8" w14:textId="77777777" w:rsidTr="51E4E9C9">
        <w:trPr>
          <w:trHeight w:val="275"/>
        </w:trPr>
        <w:tc>
          <w:tcPr>
            <w:tcW w:w="3681" w:type="dxa"/>
          </w:tcPr>
          <w:p w14:paraId="1783D0D4" w14:textId="6CAB8D8D" w:rsidR="009D1BD1" w:rsidRPr="007B75CA" w:rsidRDefault="009D1BD1" w:rsidP="009D1BD1">
            <w:pPr>
              <w:rPr>
                <w:rFonts w:cs="Arial"/>
                <w:sz w:val="22"/>
              </w:rPr>
            </w:pPr>
            <w:r w:rsidRPr="00DE753D">
              <w:rPr>
                <w:sz w:val="22"/>
              </w:rPr>
              <w:t>A one-line description of each entity:</w:t>
            </w:r>
          </w:p>
        </w:tc>
        <w:tc>
          <w:tcPr>
            <w:tcW w:w="6507" w:type="dxa"/>
          </w:tcPr>
          <w:p w14:paraId="23A46BF1" w14:textId="27E46719" w:rsidR="00160E1F" w:rsidRPr="00160E1F" w:rsidRDefault="09B3B208" w:rsidP="00160E1F">
            <w:pPr>
              <w:rPr>
                <w:rFonts w:cs="Arial"/>
                <w:b/>
                <w:bCs/>
                <w:color w:val="0000FF"/>
              </w:rPr>
            </w:pPr>
            <w:r w:rsidRPr="51E4E9C9">
              <w:rPr>
                <w:rFonts w:cs="Arial"/>
                <w:b/>
                <w:bCs/>
                <w:color w:val="0000FF"/>
              </w:rPr>
              <w:t>Entity 1:</w:t>
            </w:r>
            <w:r w:rsidR="1E4E83E7" w:rsidRPr="51E4E9C9">
              <w:rPr>
                <w:rFonts w:cs="Arial"/>
                <w:b/>
                <w:bCs/>
                <w:color w:val="0000FF"/>
              </w:rPr>
              <w:t xml:space="preserve"> </w:t>
            </w:r>
          </w:p>
          <w:p w14:paraId="1EBD8192" w14:textId="77777777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Entity 2:</w:t>
            </w:r>
          </w:p>
          <w:p w14:paraId="67207D80" w14:textId="77777777" w:rsidR="00AD6E0F" w:rsidRPr="00160E1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75CDB126" w14:textId="7A2B8A29" w:rsidR="00160E1F" w:rsidRPr="00160E1F" w:rsidRDefault="00160E1F" w:rsidP="51E4E9C9">
            <w:pPr>
              <w:rPr>
                <w:rFonts w:cs="Arial"/>
                <w:b/>
                <w:bCs/>
                <w:color w:val="0000FF"/>
              </w:rPr>
            </w:pPr>
          </w:p>
          <w:p w14:paraId="6BC190CC" w14:textId="77777777" w:rsidR="009D1BD1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  <w:p w14:paraId="0F2AAD26" w14:textId="77777777" w:rsidR="009D1BD1" w:rsidRPr="00943045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9D1BD1" w:rsidRPr="00943045" w14:paraId="1C9C2663" w14:textId="77777777" w:rsidTr="51E4E9C9">
        <w:trPr>
          <w:trHeight w:val="275"/>
        </w:trPr>
        <w:tc>
          <w:tcPr>
            <w:tcW w:w="3681" w:type="dxa"/>
          </w:tcPr>
          <w:p w14:paraId="2C0CFEA7" w14:textId="641ACE7B" w:rsidR="009D1BD1" w:rsidRPr="007B75CA" w:rsidRDefault="009D1BD1" w:rsidP="009D1BD1">
            <w:pPr>
              <w:rPr>
                <w:rFonts w:cs="Arial"/>
                <w:sz w:val="22"/>
              </w:rPr>
            </w:pPr>
            <w:r w:rsidRPr="00DE753D">
              <w:rPr>
                <w:sz w:val="22"/>
              </w:rPr>
              <w:t>Website of each entity:</w:t>
            </w:r>
          </w:p>
        </w:tc>
        <w:tc>
          <w:tcPr>
            <w:tcW w:w="6507" w:type="dxa"/>
          </w:tcPr>
          <w:p w14:paraId="6B949227" w14:textId="51927857" w:rsidR="00160E1F" w:rsidRDefault="09B3B208" w:rsidP="009D1BD1">
            <w:pPr>
              <w:rPr>
                <w:rFonts w:cs="Arial"/>
                <w:b/>
                <w:bCs/>
                <w:color w:val="0000FF"/>
              </w:rPr>
            </w:pPr>
            <w:r w:rsidRPr="51E4E9C9">
              <w:rPr>
                <w:rFonts w:cs="Arial"/>
                <w:b/>
                <w:bCs/>
                <w:color w:val="0000FF"/>
              </w:rPr>
              <w:t>Entity 1:</w:t>
            </w:r>
          </w:p>
          <w:p w14:paraId="647B91EE" w14:textId="77777777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Entity 2:</w:t>
            </w:r>
          </w:p>
          <w:p w14:paraId="739A5005" w14:textId="77777777" w:rsidR="00AD6E0F" w:rsidRPr="00160E1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65462173" w14:textId="77777777" w:rsidR="009D1BD1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  <w:p w14:paraId="4E7E216A" w14:textId="77777777" w:rsidR="009D1BD1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  <w:p w14:paraId="51B4B54D" w14:textId="77777777" w:rsidR="009D1BD1" w:rsidRPr="00943045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9D1BD1" w:rsidRPr="00943045" w14:paraId="3EAF07EC" w14:textId="77777777" w:rsidTr="51E4E9C9">
        <w:trPr>
          <w:trHeight w:val="275"/>
        </w:trPr>
        <w:tc>
          <w:tcPr>
            <w:tcW w:w="3681" w:type="dxa"/>
          </w:tcPr>
          <w:p w14:paraId="2D796E85" w14:textId="5B5B7187" w:rsidR="009D1BD1" w:rsidRPr="007B75CA" w:rsidRDefault="009D1BD1" w:rsidP="009D1BD1">
            <w:pPr>
              <w:rPr>
                <w:rFonts w:cs="Arial"/>
                <w:sz w:val="22"/>
              </w:rPr>
            </w:pPr>
            <w:r w:rsidRPr="009D1BD1">
              <w:rPr>
                <w:sz w:val="22"/>
              </w:rPr>
              <w:t>Logo of each entity (Horizontal version, if available):</w:t>
            </w:r>
          </w:p>
        </w:tc>
        <w:tc>
          <w:tcPr>
            <w:tcW w:w="6507" w:type="dxa"/>
          </w:tcPr>
          <w:p w14:paraId="57D4BF91" w14:textId="77777777" w:rsidR="009D1BD1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  <w:p w14:paraId="23028D5A" w14:textId="78C53D0E" w:rsidR="00895E26" w:rsidRDefault="00895E26" w:rsidP="00895E26">
            <w:pPr>
              <w:rPr>
                <w:rFonts w:cs="Arial"/>
                <w:b/>
                <w:bCs/>
                <w:color w:val="0000FF"/>
              </w:rPr>
            </w:pPr>
            <w:r w:rsidRPr="006E022B">
              <w:rPr>
                <w:rFonts w:cs="Arial"/>
                <w:b/>
                <w:bCs/>
                <w:color w:val="0000FF"/>
              </w:rPr>
              <w:t>Provide the</w:t>
            </w:r>
            <w:r>
              <w:rPr>
                <w:rFonts w:cs="Arial"/>
                <w:b/>
                <w:bCs/>
                <w:color w:val="0000FF"/>
              </w:rPr>
              <w:t xml:space="preserve"> logos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</w:t>
            </w:r>
            <w:r>
              <w:rPr>
                <w:rFonts w:cs="Arial"/>
                <w:b/>
                <w:bCs/>
                <w:color w:val="0000FF"/>
              </w:rPr>
              <w:t>i</w:t>
            </w:r>
            <w:r w:rsidRPr="006E022B">
              <w:rPr>
                <w:rFonts w:cs="Arial"/>
                <w:b/>
                <w:bCs/>
                <w:color w:val="0000FF"/>
              </w:rPr>
              <w:t>n</w:t>
            </w:r>
            <w:r>
              <w:rPr>
                <w:rFonts w:cs="Arial"/>
                <w:b/>
                <w:bCs/>
                <w:color w:val="0000FF"/>
              </w:rPr>
              <w:t xml:space="preserve"> </w:t>
            </w:r>
            <w:r w:rsidRPr="006E022B">
              <w:rPr>
                <w:rFonts w:cs="Arial"/>
                <w:b/>
                <w:bCs/>
                <w:color w:val="0000FF"/>
              </w:rPr>
              <w:t>separate file</w:t>
            </w:r>
            <w:r>
              <w:rPr>
                <w:rFonts w:cs="Arial"/>
                <w:b/>
                <w:bCs/>
                <w:color w:val="0000FF"/>
              </w:rPr>
              <w:t>s</w:t>
            </w:r>
            <w:r w:rsidRPr="006E022B">
              <w:rPr>
                <w:rFonts w:cs="Arial"/>
                <w:b/>
                <w:bCs/>
                <w:color w:val="0000FF"/>
              </w:rPr>
              <w:t xml:space="preserve"> (png/jpg)</w:t>
            </w:r>
            <w:r>
              <w:rPr>
                <w:rFonts w:cs="Arial"/>
                <w:b/>
                <w:bCs/>
                <w:color w:val="0000FF"/>
              </w:rPr>
              <w:t>. Name each file with the corresponding entity name.</w:t>
            </w:r>
          </w:p>
          <w:p w14:paraId="17C5F246" w14:textId="33F57FE0" w:rsidR="009D1BD1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  <w:p w14:paraId="2691B3E4" w14:textId="77777777" w:rsidR="009D1BD1" w:rsidRPr="00943045" w:rsidRDefault="009D1BD1" w:rsidP="009D1BD1">
            <w:pPr>
              <w:rPr>
                <w:rFonts w:cs="Arial"/>
                <w:b/>
                <w:bCs/>
                <w:color w:val="0000FF"/>
              </w:rPr>
            </w:pPr>
          </w:p>
        </w:tc>
      </w:tr>
      <w:tr w:rsidR="009D1BD1" w:rsidRPr="00943045" w14:paraId="4DBF63CD" w14:textId="77777777" w:rsidTr="51E4E9C9">
        <w:trPr>
          <w:trHeight w:val="275"/>
        </w:trPr>
        <w:tc>
          <w:tcPr>
            <w:tcW w:w="3681" w:type="dxa"/>
          </w:tcPr>
          <w:p w14:paraId="5BCFB742" w14:textId="2D6559E3" w:rsidR="009D1BD1" w:rsidRPr="007B75CA" w:rsidRDefault="009D1BD1" w:rsidP="009D1BD1">
            <w:pPr>
              <w:rPr>
                <w:rFonts w:cs="Arial"/>
                <w:sz w:val="22"/>
              </w:rPr>
            </w:pPr>
            <w:r w:rsidRPr="009D1BD1">
              <w:rPr>
                <w:sz w:val="22"/>
              </w:rPr>
              <w:lastRenderedPageBreak/>
              <w:t>Social media links of each entity (LinkedIn, Twitter, etc.):</w:t>
            </w:r>
          </w:p>
        </w:tc>
        <w:tc>
          <w:tcPr>
            <w:tcW w:w="6507" w:type="dxa"/>
          </w:tcPr>
          <w:p w14:paraId="37156322" w14:textId="77777777" w:rsidR="00774077" w:rsidRDefault="00774077" w:rsidP="00774077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Entity 1:</w:t>
            </w:r>
          </w:p>
          <w:p w14:paraId="01FCB3A0" w14:textId="77777777" w:rsidR="00AD6E0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Entity 2:</w:t>
            </w:r>
          </w:p>
          <w:p w14:paraId="5683B280" w14:textId="77777777" w:rsidR="00AD6E0F" w:rsidRPr="00160E1F" w:rsidRDefault="00AD6E0F" w:rsidP="00AD6E0F">
            <w:pPr>
              <w:rPr>
                <w:rFonts w:cs="Arial"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  <w:t>…</w:t>
            </w:r>
          </w:p>
          <w:p w14:paraId="4A88CF57" w14:textId="77777777" w:rsidR="00774077" w:rsidRDefault="00774077" w:rsidP="00774077">
            <w:pPr>
              <w:rPr>
                <w:rFonts w:cs="Arial"/>
                <w:b/>
                <w:bCs/>
                <w:color w:val="0000FF"/>
              </w:rPr>
            </w:pPr>
          </w:p>
          <w:p w14:paraId="4AB6469A" w14:textId="43F20778" w:rsidR="009D1BD1" w:rsidRPr="00943045" w:rsidRDefault="009D1BD1" w:rsidP="005B0F50">
            <w:pPr>
              <w:rPr>
                <w:rFonts w:cs="Arial"/>
                <w:b/>
                <w:bCs/>
                <w:color w:val="0000FF"/>
              </w:rPr>
            </w:pPr>
          </w:p>
        </w:tc>
      </w:tr>
    </w:tbl>
    <w:p w14:paraId="417ECF24" w14:textId="77777777" w:rsidR="007D3D4C" w:rsidRPr="007D3D4C" w:rsidRDefault="007D3D4C" w:rsidP="007D3D4C">
      <w:pPr>
        <w:ind w:firstLine="720"/>
        <w:rPr>
          <w:lang w:eastAsia="de-DE"/>
        </w:rPr>
      </w:pPr>
    </w:p>
    <w:sectPr w:rsidR="007D3D4C" w:rsidRPr="007D3D4C" w:rsidSect="00037B7B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-2586" w:right="1247" w:bottom="-2193" w:left="1298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D36C3" w14:textId="77777777" w:rsidR="00653CF8" w:rsidRDefault="00653CF8" w:rsidP="00192686">
      <w:r>
        <w:separator/>
      </w:r>
    </w:p>
  </w:endnote>
  <w:endnote w:type="continuationSeparator" w:id="0">
    <w:p w14:paraId="178946DD" w14:textId="77777777" w:rsidR="00653CF8" w:rsidRDefault="00653CF8" w:rsidP="0019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SemiBold">
    <w:altName w:val="Calibri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90165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EBDD4B" w14:textId="77777777" w:rsidR="00162338" w:rsidRDefault="00162338" w:rsidP="006B39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95784A" w14:textId="77777777" w:rsidR="00162338" w:rsidRDefault="001623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49694" w14:textId="77777777" w:rsidR="0033488E" w:rsidRDefault="212EDC42" w:rsidP="00DB59BA">
    <w:pPr>
      <w:pStyle w:val="Footer"/>
      <w:ind w:hanging="1298"/>
      <w:jc w:val="center"/>
    </w:pPr>
    <w:r>
      <w:rPr>
        <w:noProof/>
      </w:rPr>
      <w:drawing>
        <wp:inline distT="0" distB="0" distL="0" distR="0" wp14:anchorId="4BE668C6" wp14:editId="5B597854">
          <wp:extent cx="7559802" cy="2397537"/>
          <wp:effectExtent l="0" t="0" r="0" b="3175"/>
          <wp:docPr id="557903833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2397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8C75B" w14:textId="77777777" w:rsidR="00653CF8" w:rsidRDefault="00653CF8" w:rsidP="00192686">
      <w:r>
        <w:separator/>
      </w:r>
    </w:p>
  </w:footnote>
  <w:footnote w:type="continuationSeparator" w:id="0">
    <w:p w14:paraId="2D6C67AF" w14:textId="77777777" w:rsidR="00653CF8" w:rsidRDefault="00653CF8" w:rsidP="0019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7C957" w14:textId="77777777" w:rsidR="00192686" w:rsidRPr="008D4491" w:rsidRDefault="212EDC42" w:rsidP="00DB59BA">
    <w:pPr>
      <w:pStyle w:val="Header"/>
      <w:ind w:left="-284" w:hanging="1014"/>
    </w:pPr>
    <w:r>
      <w:rPr>
        <w:noProof/>
      </w:rPr>
      <w:drawing>
        <wp:inline distT="0" distB="0" distL="0" distR="0" wp14:anchorId="04CB678E" wp14:editId="02738135">
          <wp:extent cx="7566692" cy="2659152"/>
          <wp:effectExtent l="0" t="0" r="2540" b="0"/>
          <wp:docPr id="209701339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92" cy="2659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8F73F" w14:textId="77777777" w:rsidR="00037B7B" w:rsidRDefault="212EDC42" w:rsidP="00037B7B">
    <w:pPr>
      <w:pStyle w:val="Header"/>
      <w:ind w:left="-1298"/>
    </w:pPr>
    <w:r>
      <w:rPr>
        <w:noProof/>
      </w:rPr>
      <w:drawing>
        <wp:inline distT="0" distB="0" distL="0" distR="0" wp14:anchorId="14D946EE" wp14:editId="50155955">
          <wp:extent cx="7548235" cy="10680700"/>
          <wp:effectExtent l="0" t="0" r="0" b="0"/>
          <wp:docPr id="875684306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35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4.9pt;height:24.9pt" o:bullet="t">
        <v:imagedata r:id="rId1" o:title="bullet"/>
      </v:shape>
    </w:pict>
  </w:numPicBullet>
  <w:numPicBullet w:numPicBulletId="1">
    <w:pict>
      <v:shape id="_x0000_i1055" type="#_x0000_t75" style="width:14.8pt;height:14.8pt" o:bullet="t">
        <v:imagedata r:id="rId2" o:title="bullet"/>
      </v:shape>
    </w:pict>
  </w:numPicBullet>
  <w:abstractNum w:abstractNumId="0" w15:restartNumberingAfterBreak="0">
    <w:nsid w:val="0BBA2153"/>
    <w:multiLevelType w:val="multilevel"/>
    <w:tmpl w:val="802A6B48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1" w15:restartNumberingAfterBreak="0">
    <w:nsid w:val="0D192626"/>
    <w:multiLevelType w:val="multilevel"/>
    <w:tmpl w:val="B6A2EDBE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-7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2" w15:restartNumberingAfterBreak="0">
    <w:nsid w:val="0F1D7BC5"/>
    <w:multiLevelType w:val="multilevel"/>
    <w:tmpl w:val="21D664D2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3" w15:restartNumberingAfterBreak="0">
    <w:nsid w:val="108748B6"/>
    <w:multiLevelType w:val="multilevel"/>
    <w:tmpl w:val="503EB01A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 SemiBold" w:hAnsi="Montserrat SemiBold" w:hint="default"/>
        <w:color w:val="0055B8"/>
        <w:sz w:val="20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4" w15:restartNumberingAfterBreak="0">
    <w:nsid w:val="13DD47AA"/>
    <w:multiLevelType w:val="hybridMultilevel"/>
    <w:tmpl w:val="2640C0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707D4"/>
    <w:multiLevelType w:val="multilevel"/>
    <w:tmpl w:val="41388A88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6" w15:restartNumberingAfterBreak="0">
    <w:nsid w:val="15BE4F16"/>
    <w:multiLevelType w:val="multilevel"/>
    <w:tmpl w:val="858CE13E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7" w15:restartNumberingAfterBreak="0">
    <w:nsid w:val="1645121E"/>
    <w:multiLevelType w:val="hybridMultilevel"/>
    <w:tmpl w:val="1F6492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E2187"/>
    <w:multiLevelType w:val="hybridMultilevel"/>
    <w:tmpl w:val="2640C0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7446A"/>
    <w:multiLevelType w:val="hybridMultilevel"/>
    <w:tmpl w:val="9F3A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229E0"/>
    <w:multiLevelType w:val="multilevel"/>
    <w:tmpl w:val="FF96C642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11" w15:restartNumberingAfterBreak="0">
    <w:nsid w:val="22067EBE"/>
    <w:multiLevelType w:val="multilevel"/>
    <w:tmpl w:val="A26EE0A8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12" w15:restartNumberingAfterBreak="0">
    <w:nsid w:val="2734208A"/>
    <w:multiLevelType w:val="multilevel"/>
    <w:tmpl w:val="BA6071C6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" w:hAnsi="Montserrat" w:hint="default"/>
        <w:color w:val="44546A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</w:abstractNum>
  <w:abstractNum w:abstractNumId="13" w15:restartNumberingAfterBreak="0">
    <w:nsid w:val="29FD7C2A"/>
    <w:multiLevelType w:val="multilevel"/>
    <w:tmpl w:val="AB7AE6CC"/>
    <w:lvl w:ilvl="0">
      <w:start w:val="1"/>
      <w:numFmt w:val="bullet"/>
      <w:lvlText w:val=""/>
      <w:lvlJc w:val="left"/>
      <w:pPr>
        <w:ind w:left="1474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B066C"/>
    <w:multiLevelType w:val="multilevel"/>
    <w:tmpl w:val="3B466C5A"/>
    <w:lvl w:ilvl="0">
      <w:start w:val="1"/>
      <w:numFmt w:val="bullet"/>
      <w:lvlText w:val=""/>
      <w:lvlJc w:val="left"/>
      <w:pPr>
        <w:ind w:left="1021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03EA"/>
    <w:multiLevelType w:val="hybridMultilevel"/>
    <w:tmpl w:val="8BC6B8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11345"/>
    <w:multiLevelType w:val="hybridMultilevel"/>
    <w:tmpl w:val="E41472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A3D2E"/>
    <w:multiLevelType w:val="multilevel"/>
    <w:tmpl w:val="3EEC3B66"/>
    <w:lvl w:ilvl="0">
      <w:start w:val="1"/>
      <w:numFmt w:val="decimal"/>
      <w:lvlText w:val="%1"/>
      <w:lvlJc w:val="left"/>
      <w:pPr>
        <w:ind w:left="-7343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-7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18" w15:restartNumberingAfterBreak="0">
    <w:nsid w:val="3A586F0E"/>
    <w:multiLevelType w:val="hybridMultilevel"/>
    <w:tmpl w:val="09B6FE04"/>
    <w:lvl w:ilvl="0" w:tplc="1AD855AC">
      <w:start w:val="1"/>
      <w:numFmt w:val="bullet"/>
      <w:pStyle w:val="bullet2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5B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73BF0"/>
    <w:multiLevelType w:val="multilevel"/>
    <w:tmpl w:val="77FA38EC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20" w15:restartNumberingAfterBreak="0">
    <w:nsid w:val="3A8C455B"/>
    <w:multiLevelType w:val="multilevel"/>
    <w:tmpl w:val="66986AAC"/>
    <w:lvl w:ilvl="0">
      <w:start w:val="1"/>
      <w:numFmt w:val="decimal"/>
      <w:lvlText w:val="%1"/>
      <w:lvlJc w:val="left"/>
      <w:pPr>
        <w:ind w:left="-7343" w:hanging="454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21" w15:restartNumberingAfterBreak="0">
    <w:nsid w:val="3EBF6B51"/>
    <w:multiLevelType w:val="multilevel"/>
    <w:tmpl w:val="5002BF72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</w:abstractNum>
  <w:abstractNum w:abstractNumId="22" w15:restartNumberingAfterBreak="0">
    <w:nsid w:val="4305516A"/>
    <w:multiLevelType w:val="multilevel"/>
    <w:tmpl w:val="95F8C50E"/>
    <w:lvl w:ilvl="0">
      <w:start w:val="1"/>
      <w:numFmt w:val="bullet"/>
      <w:lvlText w:val=""/>
      <w:lvlJc w:val="left"/>
      <w:pPr>
        <w:ind w:left="1020" w:hanging="45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5B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81D35"/>
    <w:multiLevelType w:val="multilevel"/>
    <w:tmpl w:val="77964C96"/>
    <w:lvl w:ilvl="0">
      <w:start w:val="1"/>
      <w:numFmt w:val="bullet"/>
      <w:lvlText w:val=""/>
      <w:lvlJc w:val="left"/>
      <w:pPr>
        <w:tabs>
          <w:tab w:val="num" w:pos="1531"/>
        </w:tabs>
        <w:ind w:left="851" w:hanging="284"/>
      </w:pPr>
      <w:rPr>
        <w:rFonts w:ascii="Wingdings" w:hAnsi="Wingdings" w:cs="Wingdings" w:hint="default"/>
        <w:color w:val="DC620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6626749"/>
    <w:multiLevelType w:val="multilevel"/>
    <w:tmpl w:val="54B4DDC4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25" w15:restartNumberingAfterBreak="0">
    <w:nsid w:val="46AC70F5"/>
    <w:multiLevelType w:val="multilevel"/>
    <w:tmpl w:val="672A1DBC"/>
    <w:lvl w:ilvl="0">
      <w:start w:val="1"/>
      <w:numFmt w:val="bullet"/>
      <w:lvlText w:val=""/>
      <w:lvlJc w:val="left"/>
      <w:pPr>
        <w:ind w:left="3447" w:hanging="283"/>
      </w:pPr>
      <w:rPr>
        <w:rFonts w:ascii="Symbol" w:hAnsi="Symbol" w:cs="Symbol" w:hint="default"/>
        <w:color w:val="205374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74F71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05F08F2"/>
    <w:multiLevelType w:val="hybridMultilevel"/>
    <w:tmpl w:val="C888C1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3BE6C39"/>
    <w:multiLevelType w:val="hybridMultilevel"/>
    <w:tmpl w:val="1172B83A"/>
    <w:lvl w:ilvl="0" w:tplc="72C43152">
      <w:start w:val="1"/>
      <w:numFmt w:val="bullet"/>
      <w:pStyle w:val="bullet1"/>
      <w:lvlText w:val=""/>
      <w:lvlPicBulletId w:val="1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4A59DD"/>
    <w:multiLevelType w:val="multilevel"/>
    <w:tmpl w:val="5FFCB79C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30" w15:restartNumberingAfterBreak="0">
    <w:nsid w:val="56205286"/>
    <w:multiLevelType w:val="multilevel"/>
    <w:tmpl w:val="FD24F5A4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31" w15:restartNumberingAfterBreak="0">
    <w:nsid w:val="568A3B65"/>
    <w:multiLevelType w:val="multilevel"/>
    <w:tmpl w:val="45BEE36E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07376D"/>
    <w:multiLevelType w:val="multilevel"/>
    <w:tmpl w:val="5F6C2DF4"/>
    <w:lvl w:ilvl="0">
      <w:start w:val="1"/>
      <w:numFmt w:val="bullet"/>
      <w:lvlText w:val=""/>
      <w:lvlJc w:val="left"/>
      <w:pPr>
        <w:tabs>
          <w:tab w:val="num" w:pos="1021"/>
        </w:tabs>
        <w:ind w:left="851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333EC"/>
    <w:multiLevelType w:val="multilevel"/>
    <w:tmpl w:val="2F22A5E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  <w:i w:val="0"/>
        <w:color w:val="E95E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2FF0B56"/>
    <w:multiLevelType w:val="multilevel"/>
    <w:tmpl w:val="3F54EF8E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35" w15:restartNumberingAfterBreak="0">
    <w:nsid w:val="6B7955DC"/>
    <w:multiLevelType w:val="multilevel"/>
    <w:tmpl w:val="3E5243A0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BC4191D"/>
    <w:multiLevelType w:val="multilevel"/>
    <w:tmpl w:val="6C3C90B4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37" w15:restartNumberingAfterBreak="0">
    <w:nsid w:val="6F111DA1"/>
    <w:multiLevelType w:val="hybridMultilevel"/>
    <w:tmpl w:val="1F6492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07754"/>
    <w:multiLevelType w:val="multilevel"/>
    <w:tmpl w:val="31FA94FA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39" w15:restartNumberingAfterBreak="0">
    <w:nsid w:val="712A1701"/>
    <w:multiLevelType w:val="multilevel"/>
    <w:tmpl w:val="0204C850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40" w15:restartNumberingAfterBreak="0">
    <w:nsid w:val="73E14210"/>
    <w:multiLevelType w:val="multilevel"/>
    <w:tmpl w:val="09B6FE04"/>
    <w:lvl w:ilvl="0">
      <w:start w:val="1"/>
      <w:numFmt w:val="bullet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5B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61C62"/>
    <w:multiLevelType w:val="multilevel"/>
    <w:tmpl w:val="5CC43040"/>
    <w:lvl w:ilvl="0">
      <w:start w:val="1"/>
      <w:numFmt w:val="decimal"/>
      <w:lvlText w:val="%1"/>
      <w:lvlJc w:val="left"/>
      <w:pPr>
        <w:ind w:left="-7343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" w:hAnsi="Montserrat" w:hint="default"/>
        <w:b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-7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78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42" w15:restartNumberingAfterBreak="0">
    <w:nsid w:val="751E51C6"/>
    <w:multiLevelType w:val="multilevel"/>
    <w:tmpl w:val="552CCDFC"/>
    <w:lvl w:ilvl="0">
      <w:start w:val="1"/>
      <w:numFmt w:val="bullet"/>
      <w:lvlText w:val=""/>
      <w:lvlJc w:val="left"/>
      <w:pPr>
        <w:ind w:left="1021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667A7"/>
    <w:multiLevelType w:val="hybridMultilevel"/>
    <w:tmpl w:val="8C0E914A"/>
    <w:lvl w:ilvl="0" w:tplc="46B4CFB2">
      <w:start w:val="1"/>
      <w:numFmt w:val="bullet"/>
      <w:pStyle w:val="bullet3"/>
      <w:lvlText w:val=""/>
      <w:lvlJc w:val="left"/>
      <w:pPr>
        <w:ind w:left="1361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5346D9"/>
    <w:multiLevelType w:val="multilevel"/>
    <w:tmpl w:val="FB2C74C4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Montserrat" w:hAnsi="Montserrat" w:hint="default"/>
        <w:color w:val="BBC7C4"/>
        <w:sz w:val="22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45" w15:restartNumberingAfterBreak="0">
    <w:nsid w:val="7B3A43BA"/>
    <w:multiLevelType w:val="multilevel"/>
    <w:tmpl w:val="22882594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ascii="Montserrat" w:hAnsi="Montserrat" w:hint="default"/>
        <w:color w:val="BBC7C4"/>
        <w:sz w:val="22"/>
      </w:rPr>
    </w:lvl>
    <w:lvl w:ilvl="5">
      <w:start w:val="1"/>
      <w:numFmt w:val="decimal"/>
      <w:lvlText w:val="%1.%2.%3.%4.%5.%6"/>
      <w:lvlJc w:val="left"/>
      <w:pPr>
        <w:ind w:left="-66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213" w:hanging="1584"/>
      </w:pPr>
      <w:rPr>
        <w:rFonts w:hint="default"/>
      </w:rPr>
    </w:lvl>
  </w:abstractNum>
  <w:abstractNum w:abstractNumId="46" w15:restartNumberingAfterBreak="0">
    <w:nsid w:val="7BA40434"/>
    <w:multiLevelType w:val="multilevel"/>
    <w:tmpl w:val="09B6FE04"/>
    <w:lvl w:ilvl="0">
      <w:start w:val="1"/>
      <w:numFmt w:val="bullet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5B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F00679"/>
    <w:multiLevelType w:val="multilevel"/>
    <w:tmpl w:val="BA6071C6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pStyle w:val="Heading6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ind w:left="1247" w:hanging="680"/>
      </w:pPr>
      <w:rPr>
        <w:rFonts w:ascii="Montserrat" w:hAnsi="Montserrat" w:hint="default"/>
        <w:color w:val="44546A" w:themeColor="text2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</w:abstractNum>
  <w:abstractNum w:abstractNumId="48" w15:restartNumberingAfterBreak="0">
    <w:nsid w:val="7DFA4243"/>
    <w:multiLevelType w:val="multilevel"/>
    <w:tmpl w:val="BA6071C6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0055B8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4546A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" w:hAnsi="Montserrat" w:hint="default"/>
        <w:color w:val="44546A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4546A" w:themeColor="text2"/>
        <w:sz w:val="20"/>
      </w:rPr>
    </w:lvl>
  </w:abstractNum>
  <w:num w:numId="1">
    <w:abstractNumId w:val="47"/>
  </w:num>
  <w:num w:numId="2">
    <w:abstractNumId w:val="35"/>
  </w:num>
  <w:num w:numId="3">
    <w:abstractNumId w:val="33"/>
  </w:num>
  <w:num w:numId="4">
    <w:abstractNumId w:val="23"/>
  </w:num>
  <w:num w:numId="5">
    <w:abstractNumId w:val="29"/>
  </w:num>
  <w:num w:numId="6">
    <w:abstractNumId w:val="25"/>
  </w:num>
  <w:num w:numId="7">
    <w:abstractNumId w:val="28"/>
  </w:num>
  <w:num w:numId="8">
    <w:abstractNumId w:val="18"/>
  </w:num>
  <w:num w:numId="9">
    <w:abstractNumId w:val="43"/>
  </w:num>
  <w:num w:numId="10">
    <w:abstractNumId w:val="26"/>
  </w:num>
  <w:num w:numId="11">
    <w:abstractNumId w:val="31"/>
  </w:num>
  <w:num w:numId="12">
    <w:abstractNumId w:val="32"/>
  </w:num>
  <w:num w:numId="13">
    <w:abstractNumId w:val="42"/>
  </w:num>
  <w:num w:numId="14">
    <w:abstractNumId w:val="14"/>
  </w:num>
  <w:num w:numId="15">
    <w:abstractNumId w:val="30"/>
  </w:num>
  <w:num w:numId="16">
    <w:abstractNumId w:val="41"/>
  </w:num>
  <w:num w:numId="17">
    <w:abstractNumId w:val="17"/>
  </w:num>
  <w:num w:numId="18">
    <w:abstractNumId w:val="1"/>
  </w:num>
  <w:num w:numId="19">
    <w:abstractNumId w:val="20"/>
  </w:num>
  <w:num w:numId="20">
    <w:abstractNumId w:val="10"/>
  </w:num>
  <w:num w:numId="21">
    <w:abstractNumId w:val="0"/>
  </w:num>
  <w:num w:numId="22">
    <w:abstractNumId w:val="3"/>
  </w:num>
  <w:num w:numId="23">
    <w:abstractNumId w:val="19"/>
  </w:num>
  <w:num w:numId="24">
    <w:abstractNumId w:val="5"/>
  </w:num>
  <w:num w:numId="25">
    <w:abstractNumId w:val="45"/>
  </w:num>
  <w:num w:numId="26">
    <w:abstractNumId w:val="44"/>
  </w:num>
  <w:num w:numId="27">
    <w:abstractNumId w:val="36"/>
  </w:num>
  <w:num w:numId="28">
    <w:abstractNumId w:val="2"/>
  </w:num>
  <w:num w:numId="29">
    <w:abstractNumId w:val="39"/>
  </w:num>
  <w:num w:numId="30">
    <w:abstractNumId w:val="6"/>
  </w:num>
  <w:num w:numId="31">
    <w:abstractNumId w:val="11"/>
  </w:num>
  <w:num w:numId="32">
    <w:abstractNumId w:val="34"/>
  </w:num>
  <w:num w:numId="33">
    <w:abstractNumId w:val="38"/>
  </w:num>
  <w:num w:numId="34">
    <w:abstractNumId w:val="24"/>
  </w:num>
  <w:num w:numId="35">
    <w:abstractNumId w:val="21"/>
  </w:num>
  <w:num w:numId="36">
    <w:abstractNumId w:val="48"/>
  </w:num>
  <w:num w:numId="37">
    <w:abstractNumId w:val="12"/>
  </w:num>
  <w:num w:numId="38">
    <w:abstractNumId w:val="13"/>
  </w:num>
  <w:num w:numId="39">
    <w:abstractNumId w:val="22"/>
  </w:num>
  <w:num w:numId="40">
    <w:abstractNumId w:val="46"/>
  </w:num>
  <w:num w:numId="41">
    <w:abstractNumId w:val="40"/>
  </w:num>
  <w:num w:numId="42">
    <w:abstractNumId w:val="16"/>
  </w:num>
  <w:num w:numId="43">
    <w:abstractNumId w:val="15"/>
  </w:num>
  <w:num w:numId="44">
    <w:abstractNumId w:val="4"/>
  </w:num>
  <w:num w:numId="45">
    <w:abstractNumId w:val="8"/>
  </w:num>
  <w:num w:numId="46">
    <w:abstractNumId w:val="7"/>
  </w:num>
  <w:num w:numId="47">
    <w:abstractNumId w:val="37"/>
  </w:num>
  <w:num w:numId="48">
    <w:abstractNumId w:val="9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45"/>
    <w:rsid w:val="00037B7B"/>
    <w:rsid w:val="00073927"/>
    <w:rsid w:val="000A4E3E"/>
    <w:rsid w:val="0011329F"/>
    <w:rsid w:val="00123594"/>
    <w:rsid w:val="00160E1F"/>
    <w:rsid w:val="00162338"/>
    <w:rsid w:val="00186662"/>
    <w:rsid w:val="00192686"/>
    <w:rsid w:val="001B04CB"/>
    <w:rsid w:val="001C0215"/>
    <w:rsid w:val="001C5C68"/>
    <w:rsid w:val="001C6759"/>
    <w:rsid w:val="002210BA"/>
    <w:rsid w:val="002221DD"/>
    <w:rsid w:val="002A23B6"/>
    <w:rsid w:val="002E2504"/>
    <w:rsid w:val="0033488E"/>
    <w:rsid w:val="00382C0E"/>
    <w:rsid w:val="003C7403"/>
    <w:rsid w:val="003D721A"/>
    <w:rsid w:val="00406439"/>
    <w:rsid w:val="004128E2"/>
    <w:rsid w:val="004146A7"/>
    <w:rsid w:val="00421F4B"/>
    <w:rsid w:val="004233B7"/>
    <w:rsid w:val="004529DC"/>
    <w:rsid w:val="004637C4"/>
    <w:rsid w:val="00472D92"/>
    <w:rsid w:val="004848D6"/>
    <w:rsid w:val="004A1B78"/>
    <w:rsid w:val="004C2328"/>
    <w:rsid w:val="004C4803"/>
    <w:rsid w:val="004C7A05"/>
    <w:rsid w:val="004C7AC3"/>
    <w:rsid w:val="004D0EAF"/>
    <w:rsid w:val="004E11CE"/>
    <w:rsid w:val="005132A6"/>
    <w:rsid w:val="005253D9"/>
    <w:rsid w:val="00531DC1"/>
    <w:rsid w:val="00575EFC"/>
    <w:rsid w:val="00586C37"/>
    <w:rsid w:val="005875BE"/>
    <w:rsid w:val="005B0F50"/>
    <w:rsid w:val="005F19F5"/>
    <w:rsid w:val="00610A20"/>
    <w:rsid w:val="00653CF8"/>
    <w:rsid w:val="00672CF6"/>
    <w:rsid w:val="00692573"/>
    <w:rsid w:val="006C5759"/>
    <w:rsid w:val="006C7C88"/>
    <w:rsid w:val="006E022B"/>
    <w:rsid w:val="006F2F0A"/>
    <w:rsid w:val="006F52BB"/>
    <w:rsid w:val="007444E7"/>
    <w:rsid w:val="00761600"/>
    <w:rsid w:val="00774077"/>
    <w:rsid w:val="00785AB3"/>
    <w:rsid w:val="007A043D"/>
    <w:rsid w:val="007B75CA"/>
    <w:rsid w:val="007D3D4C"/>
    <w:rsid w:val="008525FF"/>
    <w:rsid w:val="00881D1C"/>
    <w:rsid w:val="00883C50"/>
    <w:rsid w:val="00892559"/>
    <w:rsid w:val="00895E26"/>
    <w:rsid w:val="008D4491"/>
    <w:rsid w:val="008E2801"/>
    <w:rsid w:val="00943045"/>
    <w:rsid w:val="00955E37"/>
    <w:rsid w:val="00981359"/>
    <w:rsid w:val="009C39E4"/>
    <w:rsid w:val="009D1BD1"/>
    <w:rsid w:val="009F1CED"/>
    <w:rsid w:val="00A42F55"/>
    <w:rsid w:val="00A81E18"/>
    <w:rsid w:val="00AB6271"/>
    <w:rsid w:val="00AC1A0F"/>
    <w:rsid w:val="00AD3193"/>
    <w:rsid w:val="00AD6E0F"/>
    <w:rsid w:val="00AE58B1"/>
    <w:rsid w:val="00B17051"/>
    <w:rsid w:val="00BB2060"/>
    <w:rsid w:val="00C15551"/>
    <w:rsid w:val="00C21A7B"/>
    <w:rsid w:val="00C2600D"/>
    <w:rsid w:val="00C74DF5"/>
    <w:rsid w:val="00C8734A"/>
    <w:rsid w:val="00CB1E3F"/>
    <w:rsid w:val="00CB1F7A"/>
    <w:rsid w:val="00CD4EDD"/>
    <w:rsid w:val="00CF3106"/>
    <w:rsid w:val="00D203EC"/>
    <w:rsid w:val="00D34EA5"/>
    <w:rsid w:val="00DA7EB0"/>
    <w:rsid w:val="00DB59BA"/>
    <w:rsid w:val="00DD03E4"/>
    <w:rsid w:val="00DE753D"/>
    <w:rsid w:val="00E24473"/>
    <w:rsid w:val="00E96341"/>
    <w:rsid w:val="00EA4053"/>
    <w:rsid w:val="00ED3B85"/>
    <w:rsid w:val="00EE77EA"/>
    <w:rsid w:val="00F2651C"/>
    <w:rsid w:val="00F67C1A"/>
    <w:rsid w:val="00FE323F"/>
    <w:rsid w:val="01AF34DA"/>
    <w:rsid w:val="020E1D8A"/>
    <w:rsid w:val="04976F0F"/>
    <w:rsid w:val="04F3B298"/>
    <w:rsid w:val="05A11E74"/>
    <w:rsid w:val="0670F493"/>
    <w:rsid w:val="085A37A0"/>
    <w:rsid w:val="09B3B208"/>
    <w:rsid w:val="09BE5D87"/>
    <w:rsid w:val="0BE96FCF"/>
    <w:rsid w:val="0C70EDD8"/>
    <w:rsid w:val="0D0C624B"/>
    <w:rsid w:val="0DA5C049"/>
    <w:rsid w:val="0DB87711"/>
    <w:rsid w:val="0E511DBD"/>
    <w:rsid w:val="0F285FFF"/>
    <w:rsid w:val="1006102E"/>
    <w:rsid w:val="10DEF030"/>
    <w:rsid w:val="12F1D470"/>
    <w:rsid w:val="1344B238"/>
    <w:rsid w:val="143A302C"/>
    <w:rsid w:val="15B85F3E"/>
    <w:rsid w:val="16D8DAF1"/>
    <w:rsid w:val="1946A84E"/>
    <w:rsid w:val="1D5C09DC"/>
    <w:rsid w:val="1DAC528F"/>
    <w:rsid w:val="1E01F57C"/>
    <w:rsid w:val="1E4E83E7"/>
    <w:rsid w:val="1EB8F1E5"/>
    <w:rsid w:val="1F41FB6D"/>
    <w:rsid w:val="1F927333"/>
    <w:rsid w:val="212EDC42"/>
    <w:rsid w:val="21A3B384"/>
    <w:rsid w:val="21EA17F5"/>
    <w:rsid w:val="227CF7F9"/>
    <w:rsid w:val="22CA21F4"/>
    <w:rsid w:val="2306A957"/>
    <w:rsid w:val="241D3ABE"/>
    <w:rsid w:val="24A1D160"/>
    <w:rsid w:val="24C07755"/>
    <w:rsid w:val="287C8D5B"/>
    <w:rsid w:val="2B1CF295"/>
    <w:rsid w:val="2DABDE1E"/>
    <w:rsid w:val="2E1C6EEB"/>
    <w:rsid w:val="2E7AC119"/>
    <w:rsid w:val="2FBC1527"/>
    <w:rsid w:val="316D1C4E"/>
    <w:rsid w:val="323BFDD6"/>
    <w:rsid w:val="33BE2CD7"/>
    <w:rsid w:val="352ADC29"/>
    <w:rsid w:val="37F1883B"/>
    <w:rsid w:val="396D365D"/>
    <w:rsid w:val="3DA4BC4C"/>
    <w:rsid w:val="3ECAC71E"/>
    <w:rsid w:val="3F37FDFF"/>
    <w:rsid w:val="3FF33454"/>
    <w:rsid w:val="400B043A"/>
    <w:rsid w:val="42A954FA"/>
    <w:rsid w:val="44441A03"/>
    <w:rsid w:val="46F89446"/>
    <w:rsid w:val="4832B459"/>
    <w:rsid w:val="487BFFFC"/>
    <w:rsid w:val="48F9ED41"/>
    <w:rsid w:val="4951C353"/>
    <w:rsid w:val="49F2DFD4"/>
    <w:rsid w:val="4EFE7804"/>
    <w:rsid w:val="4F7D28F8"/>
    <w:rsid w:val="51D2A45A"/>
    <w:rsid w:val="51E4E9C9"/>
    <w:rsid w:val="559A8451"/>
    <w:rsid w:val="5895B9AF"/>
    <w:rsid w:val="589B10D1"/>
    <w:rsid w:val="59C276B4"/>
    <w:rsid w:val="5C199530"/>
    <w:rsid w:val="5C66D28F"/>
    <w:rsid w:val="5C992870"/>
    <w:rsid w:val="5DD5CBFB"/>
    <w:rsid w:val="616EE3FC"/>
    <w:rsid w:val="61C9F739"/>
    <w:rsid w:val="61D1CC01"/>
    <w:rsid w:val="63302EB4"/>
    <w:rsid w:val="6459F08E"/>
    <w:rsid w:val="65037588"/>
    <w:rsid w:val="6542BCF8"/>
    <w:rsid w:val="6583199A"/>
    <w:rsid w:val="65A29CED"/>
    <w:rsid w:val="673431F4"/>
    <w:rsid w:val="6AC401E1"/>
    <w:rsid w:val="6B7E8A5D"/>
    <w:rsid w:val="6BD6A3C5"/>
    <w:rsid w:val="6C06746D"/>
    <w:rsid w:val="6CAA7460"/>
    <w:rsid w:val="6CD20F21"/>
    <w:rsid w:val="6E2E71DD"/>
    <w:rsid w:val="6F76E48F"/>
    <w:rsid w:val="6F8123C5"/>
    <w:rsid w:val="70EB9FCE"/>
    <w:rsid w:val="7535C23C"/>
    <w:rsid w:val="75BC1C45"/>
    <w:rsid w:val="76394DF8"/>
    <w:rsid w:val="7851EABD"/>
    <w:rsid w:val="78B65E1F"/>
    <w:rsid w:val="7A065022"/>
    <w:rsid w:val="7A3AC94B"/>
    <w:rsid w:val="7BDBE56E"/>
    <w:rsid w:val="7C614455"/>
    <w:rsid w:val="7CFDE28E"/>
    <w:rsid w:val="7E298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564D2"/>
  <w15:chartTrackingRefBased/>
  <w15:docId w15:val="{399A55F0-35B3-4086-960D-29DC245A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8D6"/>
    <w:rPr>
      <w:rFonts w:ascii="Montserrat" w:eastAsia="Times New Roman" w:hAnsi="Montserrat" w:cs="Times New Roman"/>
      <w:color w:val="44546A" w:themeColor="text2"/>
      <w:sz w:val="18"/>
      <w:lang w:val="en-GB" w:eastAsia="en-GB"/>
    </w:rPr>
  </w:style>
  <w:style w:type="paragraph" w:styleId="Heading1">
    <w:name w:val="heading 1"/>
    <w:basedOn w:val="Normal"/>
    <w:link w:val="Heading1Char"/>
    <w:qFormat/>
    <w:rsid w:val="00421F4B"/>
    <w:pPr>
      <w:numPr>
        <w:numId w:val="1"/>
      </w:numPr>
      <w:pBdr>
        <w:top w:val="dotted" w:sz="4" w:space="1" w:color="BBC7C4"/>
        <w:bottom w:val="dotted" w:sz="4" w:space="0" w:color="BBC7C4"/>
      </w:pBdr>
      <w:spacing w:before="480" w:after="240"/>
      <w:contextualSpacing/>
      <w:outlineLvl w:val="0"/>
    </w:pPr>
    <w:rPr>
      <w:rFonts w:ascii="Montserrat SemiBold" w:eastAsiaTheme="majorEastAsia" w:hAnsi="Montserrat SemiBold"/>
      <w:b/>
      <w:caps/>
      <w:color w:val="0055B8"/>
      <w:kern w:val="2"/>
      <w:sz w:val="32"/>
      <w:szCs w:val="20"/>
      <w:lang w:eastAsia="de-DE"/>
    </w:rPr>
  </w:style>
  <w:style w:type="paragraph" w:styleId="Heading2">
    <w:name w:val="heading 2"/>
    <w:basedOn w:val="Heading1"/>
    <w:link w:val="Heading2Char"/>
    <w:qFormat/>
    <w:rsid w:val="00421F4B"/>
    <w:pPr>
      <w:numPr>
        <w:ilvl w:val="1"/>
      </w:numPr>
      <w:outlineLvl w:val="1"/>
    </w:pPr>
    <w:rPr>
      <w:b w:val="0"/>
      <w:iCs/>
      <w:sz w:val="28"/>
    </w:rPr>
  </w:style>
  <w:style w:type="paragraph" w:styleId="Heading3">
    <w:name w:val="heading 3"/>
    <w:basedOn w:val="Heading2"/>
    <w:link w:val="Heading3Char"/>
    <w:qFormat/>
    <w:rsid w:val="00421F4B"/>
    <w:pPr>
      <w:numPr>
        <w:ilvl w:val="2"/>
      </w:numPr>
      <w:spacing w:before="280" w:after="180"/>
      <w:outlineLvl w:val="2"/>
    </w:pPr>
    <w:rPr>
      <w:caps w:val="0"/>
      <w:sz w:val="24"/>
      <w:szCs w:val="72"/>
    </w:rPr>
  </w:style>
  <w:style w:type="paragraph" w:styleId="Heading4">
    <w:name w:val="heading 4"/>
    <w:basedOn w:val="Heading3"/>
    <w:link w:val="Heading4Char"/>
    <w:qFormat/>
    <w:rsid w:val="00421F4B"/>
    <w:pPr>
      <w:numPr>
        <w:ilvl w:val="3"/>
      </w:numPr>
      <w:tabs>
        <w:tab w:val="right" w:pos="6740"/>
      </w:tabs>
      <w:outlineLvl w:val="3"/>
    </w:pPr>
    <w:rPr>
      <w:rFonts w:ascii="Montserrat" w:hAnsi="Montserrat"/>
    </w:rPr>
  </w:style>
  <w:style w:type="paragraph" w:styleId="Heading5">
    <w:name w:val="heading 5"/>
    <w:basedOn w:val="Normal"/>
    <w:link w:val="Heading5Char"/>
    <w:qFormat/>
    <w:rsid w:val="00421F4B"/>
    <w:pPr>
      <w:keepNext/>
      <w:keepLines/>
      <w:numPr>
        <w:ilvl w:val="4"/>
        <w:numId w:val="1"/>
      </w:numPr>
      <w:spacing w:before="160" w:after="60"/>
      <w:jc w:val="both"/>
      <w:outlineLvl w:val="4"/>
    </w:pPr>
    <w:rPr>
      <w:color w:val="0055B8"/>
      <w:sz w:val="22"/>
      <w:szCs w:val="20"/>
      <w:lang w:eastAsia="de-DE"/>
    </w:rPr>
  </w:style>
  <w:style w:type="paragraph" w:styleId="Heading6">
    <w:name w:val="heading 6"/>
    <w:basedOn w:val="Normal"/>
    <w:link w:val="Heading6Char"/>
    <w:qFormat/>
    <w:rsid w:val="00421F4B"/>
    <w:pPr>
      <w:numPr>
        <w:ilvl w:val="5"/>
        <w:numId w:val="1"/>
      </w:numPr>
      <w:spacing w:before="60" w:after="60"/>
      <w:jc w:val="both"/>
      <w:outlineLvl w:val="5"/>
    </w:pPr>
    <w:rPr>
      <w:i/>
      <w:color w:val="0055B8"/>
      <w:sz w:val="20"/>
      <w:szCs w:val="20"/>
      <w:lang w:eastAsia="de-DE"/>
    </w:rPr>
  </w:style>
  <w:style w:type="paragraph" w:styleId="Heading7">
    <w:name w:val="heading 7"/>
    <w:basedOn w:val="Normal"/>
    <w:link w:val="Heading7Char"/>
    <w:qFormat/>
    <w:rsid w:val="00421F4B"/>
    <w:pPr>
      <w:numPr>
        <w:ilvl w:val="6"/>
        <w:numId w:val="1"/>
      </w:numPr>
      <w:tabs>
        <w:tab w:val="right" w:pos="7220"/>
      </w:tabs>
      <w:spacing w:before="60" w:after="240"/>
      <w:ind w:right="-302"/>
      <w:outlineLvl w:val="6"/>
    </w:pPr>
    <w:rPr>
      <w:i/>
      <w:sz w:val="20"/>
      <w:szCs w:val="20"/>
      <w:u w:val="single"/>
      <w:lang w:eastAsia="de-DE"/>
    </w:rPr>
  </w:style>
  <w:style w:type="paragraph" w:styleId="Heading8">
    <w:name w:val="heading 8"/>
    <w:basedOn w:val="Normal"/>
    <w:link w:val="Heading8Char"/>
    <w:qFormat/>
    <w:rsid w:val="00421F4B"/>
    <w:pPr>
      <w:numPr>
        <w:ilvl w:val="7"/>
        <w:numId w:val="1"/>
      </w:numPr>
      <w:spacing w:before="60" w:after="60"/>
      <w:jc w:val="both"/>
      <w:outlineLvl w:val="7"/>
    </w:pPr>
    <w:rPr>
      <w:sz w:val="20"/>
      <w:szCs w:val="20"/>
      <w:lang w:eastAsia="de-DE"/>
    </w:rPr>
  </w:style>
  <w:style w:type="paragraph" w:styleId="Heading9">
    <w:name w:val="heading 9"/>
    <w:basedOn w:val="Normal"/>
    <w:link w:val="Heading9Char"/>
    <w:qFormat/>
    <w:rsid w:val="00421F4B"/>
    <w:pPr>
      <w:numPr>
        <w:ilvl w:val="8"/>
        <w:numId w:val="1"/>
      </w:numPr>
      <w:spacing w:before="60" w:after="60"/>
      <w:jc w:val="both"/>
      <w:outlineLvl w:val="8"/>
    </w:pPr>
    <w:rPr>
      <w:rFonts w:ascii="Montserrat Light" w:hAnsi="Montserrat Light"/>
      <w:sz w:val="2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686"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686"/>
  </w:style>
  <w:style w:type="character" w:customStyle="1" w:styleId="Heading1Char">
    <w:name w:val="Heading 1 Char"/>
    <w:basedOn w:val="DefaultParagraphFont"/>
    <w:link w:val="Heading1"/>
    <w:rsid w:val="00406439"/>
    <w:rPr>
      <w:rFonts w:ascii="Montserrat SemiBold" w:eastAsiaTheme="majorEastAsia" w:hAnsi="Montserrat SemiBold" w:cs="Times New Roman"/>
      <w:b/>
      <w:caps/>
      <w:color w:val="0055B8"/>
      <w:kern w:val="2"/>
      <w:sz w:val="32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406439"/>
    <w:rPr>
      <w:rFonts w:ascii="Montserrat SemiBold" w:eastAsiaTheme="majorEastAsia" w:hAnsi="Montserrat SemiBold" w:cs="Times New Roman"/>
      <w:iCs/>
      <w:caps/>
      <w:color w:val="0055B8"/>
      <w:kern w:val="2"/>
      <w:sz w:val="28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1C5C68"/>
    <w:rPr>
      <w:rFonts w:ascii="Montserrat SemiBold" w:eastAsiaTheme="majorEastAsia" w:hAnsi="Montserrat SemiBold" w:cs="Times New Roman"/>
      <w:iCs/>
      <w:color w:val="0055B8"/>
      <w:kern w:val="2"/>
      <w:szCs w:val="72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406439"/>
    <w:rPr>
      <w:rFonts w:ascii="Montserrat" w:eastAsiaTheme="majorEastAsia" w:hAnsi="Montserrat" w:cs="Times New Roman"/>
      <w:iCs/>
      <w:color w:val="0055B8"/>
      <w:kern w:val="2"/>
      <w:szCs w:val="72"/>
      <w:lang w:val="en-GB" w:eastAsia="de-DE"/>
    </w:rPr>
  </w:style>
  <w:style w:type="character" w:customStyle="1" w:styleId="Heading5Char">
    <w:name w:val="Heading 5 Char"/>
    <w:basedOn w:val="DefaultParagraphFont"/>
    <w:link w:val="Heading5"/>
    <w:rsid w:val="00BB2060"/>
    <w:rPr>
      <w:rFonts w:ascii="Montserrat" w:eastAsia="Times New Roman" w:hAnsi="Montserrat" w:cs="Times New Roman"/>
      <w:color w:val="0055B8"/>
      <w:sz w:val="22"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rsid w:val="00BB2060"/>
    <w:rPr>
      <w:rFonts w:ascii="Montserrat" w:eastAsia="Times New Roman" w:hAnsi="Montserrat" w:cs="Times New Roman"/>
      <w:i/>
      <w:color w:val="0055B8"/>
      <w:sz w:val="20"/>
      <w:szCs w:val="20"/>
      <w:lang w:val="en-GB" w:eastAsia="de-DE"/>
    </w:rPr>
  </w:style>
  <w:style w:type="character" w:customStyle="1" w:styleId="Heading7Char">
    <w:name w:val="Heading 7 Char"/>
    <w:basedOn w:val="DefaultParagraphFont"/>
    <w:link w:val="Heading7"/>
    <w:rsid w:val="00BB2060"/>
    <w:rPr>
      <w:rFonts w:ascii="Montserrat" w:eastAsia="Times New Roman" w:hAnsi="Montserrat" w:cs="Times New Roman"/>
      <w:i/>
      <w:color w:val="44546A" w:themeColor="text2"/>
      <w:sz w:val="20"/>
      <w:szCs w:val="20"/>
      <w:u w:val="single"/>
      <w:lang w:val="en-GB" w:eastAsia="de-DE"/>
    </w:rPr>
  </w:style>
  <w:style w:type="character" w:customStyle="1" w:styleId="Heading8Char">
    <w:name w:val="Heading 8 Char"/>
    <w:basedOn w:val="DefaultParagraphFont"/>
    <w:link w:val="Heading8"/>
    <w:rsid w:val="00421F4B"/>
    <w:rPr>
      <w:rFonts w:ascii="Montserrat" w:eastAsia="Times New Roman" w:hAnsi="Montserrat" w:cs="Times New Roman"/>
      <w:color w:val="44546A" w:themeColor="text2"/>
      <w:sz w:val="20"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rsid w:val="00421F4B"/>
    <w:rPr>
      <w:rFonts w:ascii="Montserrat Light" w:eastAsia="Times New Roman" w:hAnsi="Montserrat Light" w:cs="Times New Roman"/>
      <w:color w:val="44546A" w:themeColor="text2"/>
      <w:sz w:val="20"/>
      <w:szCs w:val="20"/>
      <w:lang w:val="en-GB" w:eastAsia="de-DE"/>
    </w:rPr>
  </w:style>
  <w:style w:type="character" w:styleId="Strong">
    <w:name w:val="Strong"/>
    <w:qFormat/>
    <w:rsid w:val="00C2600D"/>
    <w:rPr>
      <w:rFonts w:ascii="Montserrat" w:hAnsi="Montserrat" w:cs="Times New Roman"/>
      <w:b/>
      <w:bCs/>
      <w:i w:val="0"/>
    </w:rPr>
  </w:style>
  <w:style w:type="paragraph" w:customStyle="1" w:styleId="TITLE2">
    <w:name w:val="TITLE 2"/>
    <w:basedOn w:val="Title1"/>
    <w:qFormat/>
    <w:rsid w:val="00531DC1"/>
    <w:pPr>
      <w:jc w:val="left"/>
    </w:pPr>
    <w:rPr>
      <w:sz w:val="28"/>
      <w:szCs w:val="28"/>
    </w:rPr>
  </w:style>
  <w:style w:type="character" w:customStyle="1" w:styleId="FootnoteCharacters">
    <w:name w:val="Footnote Characters"/>
    <w:unhideWhenUsed/>
    <w:qFormat/>
    <w:rsid w:val="00073927"/>
    <w:rPr>
      <w:lang w:val="nl-NL"/>
    </w:rPr>
  </w:style>
  <w:style w:type="character" w:customStyle="1" w:styleId="FootnoteAnchor">
    <w:name w:val="Footnote Anchor"/>
    <w:rsid w:val="00C2600D"/>
    <w:rPr>
      <w:vertAlign w:val="superscript"/>
    </w:rPr>
  </w:style>
  <w:style w:type="character" w:customStyle="1" w:styleId="BodyTextChar">
    <w:name w:val="Body Text Char"/>
    <w:basedOn w:val="DefaultParagraphFont"/>
    <w:link w:val="BodyText"/>
    <w:qFormat/>
    <w:rsid w:val="004637C4"/>
    <w:rPr>
      <w:rFonts w:ascii="Montserrat Light" w:hAnsi="Montserrat Light"/>
      <w:color w:val="44546A" w:themeColor="text2"/>
      <w:sz w:val="18"/>
      <w:lang w:val="en-GB" w:eastAsia="en-GB"/>
    </w:rPr>
  </w:style>
  <w:style w:type="character" w:customStyle="1" w:styleId="BoldLightBlue">
    <w:name w:val="Bold Light Blue"/>
    <w:basedOn w:val="DefaultParagraphFont"/>
    <w:uiPriority w:val="1"/>
    <w:qFormat/>
    <w:rsid w:val="00C2600D"/>
    <w:rPr>
      <w:rFonts w:asciiTheme="minorHAnsi" w:hAnsiTheme="minorHAnsi" w:cs="Times New Roman"/>
      <w:b/>
      <w:bCs/>
      <w:i w:val="0"/>
      <w:color w:val="4472C4" w:themeColor="accent1"/>
    </w:rPr>
  </w:style>
  <w:style w:type="character" w:customStyle="1" w:styleId="SubtitleNoBold">
    <w:name w:val="Subtitle | No Bold"/>
    <w:basedOn w:val="DefaultParagraphFont"/>
    <w:uiPriority w:val="1"/>
    <w:qFormat/>
    <w:rsid w:val="00C2600D"/>
    <w:rPr>
      <w:rFonts w:ascii="Montserrat" w:hAnsi="Montserrat"/>
      <w:b w:val="0"/>
      <w:i w:val="0"/>
      <w:caps/>
      <w:color w:val="5B9BD5" w:themeColor="accent5"/>
      <w:sz w:val="36"/>
      <w:szCs w:val="36"/>
    </w:rPr>
  </w:style>
  <w:style w:type="character" w:customStyle="1" w:styleId="ALLCAPITALIZED">
    <w:name w:val="ALL CAPITALIZED"/>
    <w:basedOn w:val="DefaultParagraphFont"/>
    <w:uiPriority w:val="1"/>
    <w:qFormat/>
    <w:rsid w:val="004848D6"/>
    <w:rPr>
      <w:rFonts w:ascii="Montserrat" w:hAnsi="Montserrat" w:cs="Calibri"/>
      <w:b w:val="0"/>
      <w:i w:val="0"/>
      <w:caps/>
      <w:color w:val="auto"/>
      <w:sz w:val="18"/>
    </w:rPr>
  </w:style>
  <w:style w:type="paragraph" w:styleId="BodyText">
    <w:name w:val="Body Text"/>
    <w:basedOn w:val="Normal"/>
    <w:link w:val="BodyTextChar"/>
    <w:unhideWhenUsed/>
    <w:qFormat/>
    <w:rsid w:val="004637C4"/>
    <w:pPr>
      <w:spacing w:before="120" w:after="180"/>
      <w:jc w:val="both"/>
    </w:pPr>
    <w:rPr>
      <w:rFonts w:ascii="Montserrat Light" w:eastAsiaTheme="minorHAnsi" w:hAnsi="Montserrat Light" w:cstheme="minorBidi"/>
    </w:rPr>
  </w:style>
  <w:style w:type="character" w:customStyle="1" w:styleId="BodyTextChar1">
    <w:name w:val="Body Text Char1"/>
    <w:basedOn w:val="DefaultParagraphFont"/>
    <w:uiPriority w:val="99"/>
    <w:semiHidden/>
    <w:rsid w:val="00C2600D"/>
    <w:rPr>
      <w:rFonts w:ascii="Montserrat" w:eastAsia="Times New Roman" w:hAnsi="Montserrat" w:cs="Times New Roman"/>
      <w:color w:val="44546A" w:themeColor="text2"/>
      <w:lang w:val="en-GB" w:eastAsia="en-GB"/>
    </w:rPr>
  </w:style>
  <w:style w:type="paragraph" w:styleId="Caption">
    <w:name w:val="caption"/>
    <w:basedOn w:val="Normal"/>
    <w:qFormat/>
    <w:rsid w:val="00C2600D"/>
    <w:pPr>
      <w:spacing w:before="120" w:after="240"/>
      <w:jc w:val="center"/>
    </w:pPr>
    <w:rPr>
      <w:rFonts w:cs="Arial"/>
      <w:bCs/>
      <w:iCs/>
      <w:caps/>
      <w:color w:val="4472C4" w:themeColor="accent1"/>
      <w:sz w:val="16"/>
      <w:szCs w:val="20"/>
      <w:lang w:eastAsia="de-DE"/>
    </w:rPr>
  </w:style>
  <w:style w:type="paragraph" w:customStyle="1" w:styleId="Title1">
    <w:name w:val="Title 1"/>
    <w:basedOn w:val="Normal"/>
    <w:qFormat/>
    <w:rsid w:val="00531DC1"/>
    <w:pPr>
      <w:spacing w:before="120" w:after="240"/>
      <w:jc w:val="center"/>
    </w:pPr>
    <w:rPr>
      <w:rFonts w:ascii="Montserrat SemiBold" w:eastAsia="SimSun" w:hAnsi="Montserrat SemiBold"/>
      <w:b/>
      <w:caps/>
      <w:color w:val="0055B8"/>
      <w:sz w:val="32"/>
      <w:lang w:val="nl-NL" w:eastAsia="zh-CN"/>
    </w:rPr>
  </w:style>
  <w:style w:type="character" w:customStyle="1" w:styleId="TitleChar1">
    <w:name w:val="Title Char1"/>
    <w:basedOn w:val="DefaultParagraphFont"/>
    <w:uiPriority w:val="10"/>
    <w:rsid w:val="00C2600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Bodytext-small">
    <w:name w:val="Body text - small"/>
    <w:basedOn w:val="Normal"/>
    <w:qFormat/>
    <w:rsid w:val="00955E37"/>
    <w:pPr>
      <w:widowControl w:val="0"/>
      <w:spacing w:before="120" w:after="120"/>
      <w:jc w:val="both"/>
    </w:pPr>
    <w:rPr>
      <w:rFonts w:cs="Arial"/>
      <w:bCs/>
      <w:iCs/>
      <w:color w:val="0055B8"/>
      <w:sz w:val="16"/>
      <w:szCs w:val="22"/>
      <w:lang w:eastAsia="de-DE"/>
    </w:rPr>
  </w:style>
  <w:style w:type="paragraph" w:customStyle="1" w:styleId="Title3">
    <w:name w:val="Title 3"/>
    <w:basedOn w:val="Title1"/>
    <w:qFormat/>
    <w:rsid w:val="00531DC1"/>
    <w:pPr>
      <w:jc w:val="left"/>
    </w:pPr>
    <w:rPr>
      <w:sz w:val="24"/>
    </w:rPr>
  </w:style>
  <w:style w:type="paragraph" w:customStyle="1" w:styleId="bullet2">
    <w:name w:val="bullet 2"/>
    <w:basedOn w:val="bullet1"/>
    <w:qFormat/>
    <w:rsid w:val="004D0EAF"/>
    <w:pPr>
      <w:numPr>
        <w:numId w:val="8"/>
      </w:numPr>
      <w:spacing w:after="60"/>
    </w:pPr>
    <w:rPr>
      <w:color w:val="0055B8"/>
    </w:rPr>
  </w:style>
  <w:style w:type="paragraph" w:customStyle="1" w:styleId="bullet1">
    <w:name w:val="bullet 1"/>
    <w:basedOn w:val="Normal"/>
    <w:qFormat/>
    <w:rsid w:val="004A1B78"/>
    <w:pPr>
      <w:numPr>
        <w:numId w:val="7"/>
      </w:numPr>
      <w:spacing w:after="120"/>
      <w:jc w:val="both"/>
    </w:pPr>
    <w:rPr>
      <w:rFonts w:ascii="Montserrat Light" w:hAnsi="Montserrat Light" w:cs="Arial"/>
      <w:bCs/>
      <w:iCs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7444E7"/>
    <w:pPr>
      <w:tabs>
        <w:tab w:val="left" w:pos="851"/>
        <w:tab w:val="right" w:leader="dot" w:pos="9355"/>
      </w:tabs>
      <w:spacing w:before="120" w:after="120"/>
      <w:jc w:val="both"/>
    </w:pPr>
    <w:rPr>
      <w:bCs/>
      <w:caps/>
      <w:sz w:val="22"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C2600D"/>
    <w:pPr>
      <w:tabs>
        <w:tab w:val="left" w:pos="851"/>
        <w:tab w:val="right" w:leader="dot" w:pos="9062"/>
      </w:tabs>
      <w:spacing w:after="120"/>
      <w:jc w:val="both"/>
    </w:pPr>
    <w:rPr>
      <w:color w:val="767171" w:themeColor="background2" w:themeShade="80"/>
      <w:sz w:val="22"/>
      <w:szCs w:val="22"/>
      <w:lang w:eastAsia="de-DE"/>
    </w:rPr>
  </w:style>
  <w:style w:type="paragraph" w:styleId="TOC3">
    <w:name w:val="toc 3"/>
    <w:basedOn w:val="Normal"/>
    <w:uiPriority w:val="39"/>
    <w:qFormat/>
    <w:rsid w:val="00C2600D"/>
    <w:pPr>
      <w:tabs>
        <w:tab w:val="left" w:pos="851"/>
        <w:tab w:val="right" w:leader="dot" w:pos="9062"/>
      </w:tabs>
      <w:spacing w:after="120"/>
    </w:pPr>
    <w:rPr>
      <w:color w:val="AEAAAA" w:themeColor="background2" w:themeShade="BF"/>
      <w:sz w:val="22"/>
      <w:szCs w:val="22"/>
      <w:lang w:val="fr-FR" w:eastAsia="de-DE"/>
    </w:rPr>
  </w:style>
  <w:style w:type="paragraph" w:customStyle="1" w:styleId="bullet3">
    <w:name w:val="bullet 3"/>
    <w:basedOn w:val="bullet1"/>
    <w:qFormat/>
    <w:rsid w:val="004D0EAF"/>
    <w:pPr>
      <w:numPr>
        <w:numId w:val="9"/>
      </w:numPr>
    </w:pPr>
    <w:rPr>
      <w:color w:val="BBC7C4"/>
    </w:rPr>
  </w:style>
  <w:style w:type="paragraph" w:customStyle="1" w:styleId="Reference">
    <w:name w:val="Reference"/>
    <w:basedOn w:val="Normal"/>
    <w:qFormat/>
    <w:rsid w:val="00C2600D"/>
    <w:pPr>
      <w:widowControl w:val="0"/>
      <w:spacing w:before="120" w:after="120"/>
      <w:jc w:val="both"/>
    </w:pPr>
    <w:rPr>
      <w:sz w:val="22"/>
      <w:szCs w:val="22"/>
      <w:lang w:eastAsia="de-DE"/>
    </w:rPr>
  </w:style>
  <w:style w:type="paragraph" w:customStyle="1" w:styleId="ListofTables">
    <w:name w:val="List of Tables"/>
    <w:basedOn w:val="TableofFigures"/>
    <w:qFormat/>
    <w:rsid w:val="00C2600D"/>
    <w:rPr>
      <w:caps w:val="0"/>
    </w:rPr>
  </w:style>
  <w:style w:type="paragraph" w:styleId="TableofFigures">
    <w:name w:val="table of figures"/>
    <w:basedOn w:val="TOC1"/>
    <w:uiPriority w:val="99"/>
    <w:qFormat/>
    <w:rsid w:val="007444E7"/>
    <w:pPr>
      <w:ind w:left="440" w:hanging="440"/>
    </w:pPr>
    <w:rPr>
      <w:rFonts w:ascii="Montserrat Light" w:hAnsi="Montserrat Light" w:cs="Arial"/>
      <w:b/>
      <w:sz w:val="21"/>
      <w:szCs w:val="20"/>
    </w:rPr>
  </w:style>
  <w:style w:type="paragraph" w:customStyle="1" w:styleId="GrantAgreement">
    <w:name w:val="Grant Agreement"/>
    <w:basedOn w:val="Bodytext-small"/>
    <w:qFormat/>
    <w:rsid w:val="00C2600D"/>
    <w:pPr>
      <w:ind w:left="2160"/>
      <w:jc w:val="left"/>
    </w:pPr>
  </w:style>
  <w:style w:type="paragraph" w:customStyle="1" w:styleId="Revisione1">
    <w:name w:val="Revisione1"/>
    <w:basedOn w:val="Bodytext-small"/>
    <w:qFormat/>
    <w:rsid w:val="00C2600D"/>
    <w:pPr>
      <w:jc w:val="center"/>
    </w:pPr>
  </w:style>
  <w:style w:type="paragraph" w:customStyle="1" w:styleId="DocumentTitle">
    <w:name w:val="Document Title"/>
    <w:basedOn w:val="Normal"/>
    <w:qFormat/>
    <w:rsid w:val="00406439"/>
    <w:pPr>
      <w:jc w:val="center"/>
    </w:pPr>
    <w:rPr>
      <w:rFonts w:ascii="Montserrat SemiBold" w:eastAsia="SimSun" w:hAnsi="Montserrat SemiBold"/>
      <w:b/>
      <w:caps/>
      <w:color w:val="0055B8"/>
      <w:sz w:val="44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75BE"/>
    <w:rPr>
      <w:rFonts w:ascii="Montserrat Light" w:hAnsi="Montserrat Light"/>
      <w:sz w:val="16"/>
      <w:szCs w:val="20"/>
    </w:rPr>
  </w:style>
  <w:style w:type="table" w:customStyle="1" w:styleId="Tablestyle">
    <w:name w:val="Table style"/>
    <w:basedOn w:val="GridTable4-Accent1"/>
    <w:uiPriority w:val="99"/>
    <w:rsid w:val="00C2600D"/>
    <w:pPr>
      <w:spacing w:before="40" w:after="40"/>
    </w:pPr>
    <w:rPr>
      <w:rFonts w:ascii="Times New Roman" w:eastAsia="Times New Roman" w:hAnsi="Times New Roman" w:cs="Times New Roman"/>
      <w:sz w:val="22"/>
      <w:szCs w:val="20"/>
      <w:lang w:val="fr-FR" w:eastAsia="es-ES"/>
    </w:rPr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 w:val="0"/>
        <w:bCs/>
        <w:i w:val="0"/>
        <w:color w:val="FFFFFF" w:themeColor="background1"/>
        <w:sz w:val="24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BBC7C4"/>
      </w:tcPr>
    </w:tblStylePr>
    <w:tblStylePr w:type="lastRow">
      <w:rPr>
        <w:rFonts w:asciiTheme="minorHAnsi" w:hAnsiTheme="minorHAnsi"/>
        <w:b/>
        <w:bCs/>
        <w:color w:val="44546A" w:themeColor="text2"/>
      </w:rPr>
      <w:tblPr/>
      <w:tcPr>
        <w:tcBorders>
          <w:top w:val="double" w:sz="4" w:space="0" w:color="4472C4" w:themeColor="accent1"/>
        </w:tcBorders>
        <w:shd w:val="clear" w:color="auto" w:fill="BBC7C4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gendaTablestyle">
    <w:name w:val="Agenda Table style"/>
    <w:basedOn w:val="TableNormal"/>
    <w:uiPriority w:val="99"/>
    <w:rsid w:val="00C2600D"/>
    <w:pPr>
      <w:jc w:val="center"/>
    </w:pPr>
    <w:rPr>
      <w:rFonts w:eastAsia="Times New Roman" w:cs="Times New Roman"/>
      <w:sz w:val="22"/>
      <w:lang w:val="fr-FR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55B8"/>
      </w:tcPr>
    </w:tblStylePr>
    <w:tblStylePr w:type="lastRow">
      <w:rPr>
        <w:b/>
        <w:color w:val="FFFFFF" w:themeColor="background1"/>
      </w:rPr>
      <w:tblPr/>
      <w:tcPr>
        <w:shd w:val="clear" w:color="auto" w:fill="BBC7C4"/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62338"/>
    <w:rPr>
      <w:rFonts w:ascii="Montserrat" w:hAnsi="Montserrat"/>
      <w:b w:val="0"/>
      <w:i w:val="0"/>
      <w:color w:val="BBC7C4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7C4"/>
    <w:pPr>
      <w:numPr>
        <w:ilvl w:val="1"/>
      </w:numPr>
      <w:spacing w:after="360"/>
      <w:jc w:val="center"/>
    </w:pPr>
    <w:rPr>
      <w:rFonts w:eastAsiaTheme="minorEastAsia" w:cs="Times New Roman (Body CS)"/>
      <w:caps/>
      <w:color w:val="BBC7C4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37C4"/>
    <w:rPr>
      <w:rFonts w:ascii="Montserrat" w:eastAsiaTheme="minorEastAsia" w:hAnsi="Montserrat" w:cs="Times New Roman (Body CS)"/>
      <w:caps/>
      <w:color w:val="BBC7C4"/>
      <w:spacing w:val="15"/>
      <w:sz w:val="36"/>
      <w:szCs w:val="22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75BE"/>
    <w:rPr>
      <w:rFonts w:ascii="Montserrat Light" w:eastAsia="Times New Roman" w:hAnsi="Montserrat Light" w:cs="Times New Roman"/>
      <w:color w:val="44546A" w:themeColor="text2"/>
      <w:sz w:val="16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875BE"/>
    <w:rPr>
      <w:vertAlign w:val="superscript"/>
    </w:rPr>
  </w:style>
  <w:style w:type="paragraph" w:styleId="NoSpacing">
    <w:name w:val="No Spacing"/>
    <w:link w:val="NoSpacingChar"/>
    <w:uiPriority w:val="1"/>
    <w:qFormat/>
    <w:rsid w:val="00037B7B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37B7B"/>
    <w:rPr>
      <w:rFonts w:eastAsiaTheme="minorEastAsia"/>
      <w:sz w:val="22"/>
      <w:szCs w:val="22"/>
      <w:lang w:eastAsia="zh-CN"/>
    </w:rPr>
  </w:style>
  <w:style w:type="paragraph" w:customStyle="1" w:styleId="Documentcoverdate">
    <w:name w:val="Document cover date"/>
    <w:basedOn w:val="Normal"/>
    <w:qFormat/>
    <w:rsid w:val="00037B7B"/>
    <w:pPr>
      <w:spacing w:before="240" w:after="240"/>
      <w:jc w:val="center"/>
    </w:pPr>
    <w:rPr>
      <w:sz w:val="24"/>
      <w:lang w:val="en-US"/>
    </w:rPr>
  </w:style>
  <w:style w:type="table" w:customStyle="1" w:styleId="azulwp">
    <w:name w:val="azul wp"/>
    <w:basedOn w:val="TableNormal"/>
    <w:uiPriority w:val="99"/>
    <w:rsid w:val="00943045"/>
    <w:rPr>
      <w:rFonts w:eastAsia="Times New Roman"/>
      <w:sz w:val="22"/>
      <w:szCs w:val="22"/>
      <w:lang w:val="es-ES"/>
    </w:rPr>
    <w:tblPr>
      <w:tblBorders>
        <w:top w:val="single" w:sz="4" w:space="0" w:color="6FAEDC"/>
        <w:left w:val="single" w:sz="4" w:space="0" w:color="6FAEDC"/>
        <w:bottom w:val="single" w:sz="4" w:space="0" w:color="6FAEDC"/>
        <w:right w:val="single" w:sz="4" w:space="0" w:color="6FAEDC"/>
        <w:insideH w:val="single" w:sz="4" w:space="0" w:color="6FAEDC"/>
        <w:insideV w:val="single" w:sz="4" w:space="0" w:color="6FAEDC"/>
      </w:tblBorders>
    </w:tblPr>
    <w:tblStylePr w:type="firstRow">
      <w:pPr>
        <w:jc w:val="center"/>
      </w:pPr>
      <w:rPr>
        <w:i w:val="0"/>
        <w:color w:val="FFFFFF" w:themeColor="background1"/>
      </w:rPr>
      <w:tblPr/>
      <w:tcPr>
        <w:tcBorders>
          <w:top w:val="single" w:sz="4" w:space="0" w:color="6FAEDC"/>
          <w:left w:val="single" w:sz="4" w:space="0" w:color="6FAEDC"/>
          <w:bottom w:val="single" w:sz="4" w:space="0" w:color="6FAEDC"/>
          <w:right w:val="single" w:sz="4" w:space="0" w:color="6FAEDC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6FAEDC"/>
      </w:tcPr>
    </w:tblStylePr>
  </w:style>
  <w:style w:type="paragraph" w:styleId="EndnoteText">
    <w:name w:val="endnote text"/>
    <w:basedOn w:val="Normal"/>
    <w:link w:val="EndnoteTextChar"/>
    <w:semiHidden/>
    <w:unhideWhenUsed/>
    <w:rsid w:val="00943045"/>
    <w:pPr>
      <w:jc w:val="both"/>
    </w:pPr>
    <w:rPr>
      <w:rFonts w:ascii="Calibri" w:hAnsi="Calibri"/>
      <w:color w:val="404040" w:themeColor="text1" w:themeTint="BF"/>
      <w:sz w:val="20"/>
      <w:szCs w:val="20"/>
      <w:lang w:eastAsia="es-ES_tradnl"/>
    </w:rPr>
  </w:style>
  <w:style w:type="character" w:customStyle="1" w:styleId="EndnoteTextChar">
    <w:name w:val="Endnote Text Char"/>
    <w:basedOn w:val="DefaultParagraphFont"/>
    <w:link w:val="EndnoteText"/>
    <w:semiHidden/>
    <w:rsid w:val="00943045"/>
    <w:rPr>
      <w:rFonts w:ascii="Calibri" w:eastAsia="Times New Roman" w:hAnsi="Calibri" w:cs="Times New Roman"/>
      <w:color w:val="404040" w:themeColor="text1" w:themeTint="BF"/>
      <w:sz w:val="20"/>
      <w:szCs w:val="20"/>
      <w:lang w:val="en-GB" w:eastAsia="es-ES_tradnl"/>
    </w:rPr>
  </w:style>
  <w:style w:type="character" w:styleId="EndnoteReference">
    <w:name w:val="endnote reference"/>
    <w:basedOn w:val="DefaultParagraphFont"/>
    <w:unhideWhenUsed/>
    <w:rsid w:val="00943045"/>
    <w:rPr>
      <w:vertAlign w:val="superscript"/>
    </w:rPr>
  </w:style>
  <w:style w:type="paragraph" w:styleId="ListParagraph">
    <w:name w:val="List Paragraph"/>
    <w:basedOn w:val="Normal"/>
    <w:uiPriority w:val="34"/>
    <w:qFormat/>
    <w:rsid w:val="002210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rea\Zabala%20Innovation%20Consulting\Sara%20Mateo%20-%20DAPSI\WP6%20-%20Dissemination,%20exploitation%20and%20Community%20Building\Templates\ngi-dapsi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0E1B90F6D1384CB703669041555623" ma:contentTypeVersion="7" ma:contentTypeDescription="Crear nuevo documento." ma:contentTypeScope="" ma:versionID="1877e65f53ef54e317f0746f68032c28">
  <xsd:schema xmlns:xsd="http://www.w3.org/2001/XMLSchema" xmlns:xs="http://www.w3.org/2001/XMLSchema" xmlns:p="http://schemas.microsoft.com/office/2006/metadata/properties" xmlns:ns3="a5ececcf-f265-41ee-a1cf-2b60f16375da" xmlns:ns4="b60725e3-bd1e-439c-805f-78188c6f41b8" targetNamespace="http://schemas.microsoft.com/office/2006/metadata/properties" ma:root="true" ma:fieldsID="f796f75a0cc03875bd0364f30a6cf7ac" ns3:_="" ns4:_="">
    <xsd:import namespace="a5ececcf-f265-41ee-a1cf-2b60f16375da"/>
    <xsd:import namespace="b60725e3-bd1e-439c-805f-78188c6f41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eccf-f265-41ee-a1cf-2b60f16375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25e3-bd1e-439c-805f-78188c6f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AD206-9F15-4B22-A2B3-7D51B1D143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F68D78-3B42-094F-BAB7-499B9E409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628635-92A7-4D32-AC9E-0CAC6644E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eccf-f265-41ee-a1cf-2b60f16375da"/>
    <ds:schemaRef ds:uri="b60725e3-bd1e-439c-805f-78188c6f4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89FFE7-4144-4E40-99D9-AEE174D6EF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ngi-dapsi-template</Template>
  <TotalTime>32</TotalTime>
  <Pages>4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Errea</dc:creator>
  <cp:keywords/>
  <dc:description/>
  <cp:lastModifiedBy>Catia Alexandra de Almeida Figueiredo</cp:lastModifiedBy>
  <cp:revision>43</cp:revision>
  <dcterms:created xsi:type="dcterms:W3CDTF">2020-07-10T10:52:00Z</dcterms:created>
  <dcterms:modified xsi:type="dcterms:W3CDTF">2021-04-13T17:31:00Z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0x0101006C0E1B90F6D1384CB703669041555623</vt:lpwstr>
  </property>
</Properties>
</file>